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7A81832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B39BB" wp14:editId="0A52A410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17F28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36E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0C3E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36EA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0C3E85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66B50E34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4AEED69A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A36EA4">
        <w:rPr>
          <w:rFonts w:asciiTheme="majorBidi" w:hAnsiTheme="majorBidi" w:cstheme="majorBidi" w:hint="cs"/>
          <w:b/>
          <w:bCs/>
          <w:sz w:val="36"/>
          <w:szCs w:val="36"/>
          <w:cs/>
        </w:rPr>
        <w:t>กุมภาพันธ์</w:t>
      </w:r>
      <w:r w:rsidR="000C3E85">
        <w:rPr>
          <w:rFonts w:asciiTheme="majorBidi" w:hAnsiTheme="majorBidi" w:cstheme="majorBidi"/>
          <w:b/>
          <w:bCs/>
          <w:sz w:val="36"/>
          <w:szCs w:val="36"/>
        </w:rPr>
        <w:t xml:space="preserve"> 2567</w:t>
      </w:r>
      <w:r>
        <w:rPr>
          <w:b/>
          <w:bCs/>
          <w:sz w:val="36"/>
          <w:szCs w:val="36"/>
        </w:rPr>
        <w:t xml:space="preserve">) </w:t>
      </w:r>
    </w:p>
    <w:p w14:paraId="47ABB97F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A36EA4">
        <w:rPr>
          <w:rFonts w:hint="cs"/>
          <w:sz w:val="32"/>
          <w:szCs w:val="32"/>
          <w:cs/>
        </w:rPr>
        <w:t>พบศพผูกคอตายเสียชีวิต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21F81807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กิตติศักดิ์ รามสวัสดิ์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A36EA4">
        <w:rPr>
          <w:rFonts w:hint="cs"/>
          <w:sz w:val="32"/>
          <w:szCs w:val="32"/>
          <w:cs/>
        </w:rPr>
        <w:t>ร.ต.อ.วิรัตน์ วงษ์สวัสดิ์</w:t>
      </w:r>
      <w:r w:rsidR="00C14A27">
        <w:rPr>
          <w:rFonts w:hint="cs"/>
          <w:sz w:val="32"/>
          <w:szCs w:val="32"/>
          <w:cs/>
        </w:rPr>
        <w:t xml:space="preserve"> </w:t>
      </w:r>
      <w:r w:rsidR="000C3E85">
        <w:rPr>
          <w:rFonts w:hint="cs"/>
          <w:sz w:val="32"/>
          <w:szCs w:val="32"/>
          <w:cs/>
        </w:rPr>
        <w:t>รอง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45BE84AE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1E6001">
        <w:rPr>
          <w:sz w:val="32"/>
          <w:szCs w:val="32"/>
        </w:rPr>
        <w:t>.2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38F4F3A2" w14:textId="77777777" w:rsidR="005D5EF7" w:rsidRDefault="003241A7" w:rsidP="004E3648">
      <w:pPr>
        <w:pStyle w:val="Default"/>
        <w:rPr>
          <w:sz w:val="32"/>
          <w:szCs w:val="32"/>
        </w:rPr>
      </w:pPr>
      <w:r>
        <w:rPr>
          <w:rFonts w:asciiTheme="majorBidi" w:hAnsiTheme="majorBidi" w:cs="Angsana New"/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1F6CA74C" wp14:editId="265ACBE7">
            <wp:simplePos x="0" y="0"/>
            <wp:positionH relativeFrom="column">
              <wp:posOffset>4817746</wp:posOffset>
            </wp:positionH>
            <wp:positionV relativeFrom="paragraph">
              <wp:posOffset>15240</wp:posOffset>
            </wp:positionV>
            <wp:extent cx="1145106" cy="2035810"/>
            <wp:effectExtent l="0" t="0" r="0" b="25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191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08" cy="203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01">
        <w:rPr>
          <w:rFonts w:asciiTheme="majorBidi" w:hAnsiTheme="majorBidi" w:cs="Angsana New"/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044D26BA" wp14:editId="1ED35DD4">
            <wp:simplePos x="0" y="0"/>
            <wp:positionH relativeFrom="column">
              <wp:posOffset>3674745</wp:posOffset>
            </wp:positionH>
            <wp:positionV relativeFrom="paragraph">
              <wp:posOffset>12069</wp:posOffset>
            </wp:positionV>
            <wp:extent cx="1146534" cy="20383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1919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34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F7"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="005D5EF7"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5D5EF7"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="005D5EF7" w:rsidRPr="00C14A27">
        <w:rPr>
          <w:sz w:val="32"/>
          <w:szCs w:val="32"/>
          <w:cs/>
        </w:rPr>
        <w:t xml:space="preserve">วันที่ </w:t>
      </w:r>
      <w:r w:rsidR="001E6001" w:rsidRPr="00A36EA4">
        <w:rPr>
          <w:sz w:val="32"/>
          <w:szCs w:val="32"/>
        </w:rPr>
        <w:t xml:space="preserve">5 </w:t>
      </w:r>
      <w:r w:rsidR="001E6001" w:rsidRPr="00A36EA4">
        <w:rPr>
          <w:sz w:val="32"/>
          <w:szCs w:val="32"/>
          <w:cs/>
        </w:rPr>
        <w:t>ก</w:t>
      </w:r>
      <w:r w:rsidR="001E6001" w:rsidRPr="00A36EA4">
        <w:rPr>
          <w:sz w:val="32"/>
          <w:szCs w:val="32"/>
        </w:rPr>
        <w:t>.</w:t>
      </w:r>
      <w:r w:rsidR="001E6001" w:rsidRPr="00A36EA4">
        <w:rPr>
          <w:sz w:val="32"/>
          <w:szCs w:val="32"/>
          <w:cs/>
        </w:rPr>
        <w:t>พ</w:t>
      </w:r>
      <w:r w:rsidR="001E6001" w:rsidRPr="00A36EA4">
        <w:rPr>
          <w:sz w:val="32"/>
          <w:szCs w:val="32"/>
        </w:rPr>
        <w:t xml:space="preserve">. 67 </w:t>
      </w:r>
      <w:r w:rsidR="001E6001" w:rsidRPr="00A36EA4">
        <w:rPr>
          <w:sz w:val="32"/>
          <w:szCs w:val="32"/>
          <w:cs/>
        </w:rPr>
        <w:t>น</w:t>
      </w:r>
      <w:r w:rsidR="001E6001" w:rsidRPr="00A36EA4">
        <w:rPr>
          <w:sz w:val="32"/>
          <w:szCs w:val="32"/>
        </w:rPr>
        <w:t xml:space="preserve">. </w:t>
      </w:r>
      <w:r w:rsidR="001E6001" w:rsidRPr="00A36EA4">
        <w:rPr>
          <w:sz w:val="32"/>
          <w:szCs w:val="32"/>
          <w:cs/>
        </w:rPr>
        <w:t>เวลา</w:t>
      </w:r>
      <w:r w:rsidR="001E6001" w:rsidRPr="00A36EA4">
        <w:rPr>
          <w:sz w:val="32"/>
          <w:szCs w:val="32"/>
        </w:rPr>
        <w:t xml:space="preserve"> 17.20 </w:t>
      </w:r>
      <w:r w:rsidR="001E6001" w:rsidRPr="00A36EA4">
        <w:rPr>
          <w:sz w:val="32"/>
          <w:szCs w:val="32"/>
          <w:cs/>
        </w:rPr>
        <w:t>น</w:t>
      </w:r>
      <w:r w:rsidR="001E6001" w:rsidRPr="00A36EA4">
        <w:rPr>
          <w:sz w:val="32"/>
          <w:szCs w:val="32"/>
        </w:rPr>
        <w:t>.</w:t>
      </w:r>
    </w:p>
    <w:p w14:paraId="28336153" w14:textId="77777777" w:rsidR="003241A7" w:rsidRDefault="00F83404" w:rsidP="00A36EA4">
      <w:pPr>
        <w:pStyle w:val="Default"/>
        <w:rPr>
          <w:rFonts w:asciiTheme="majorBidi" w:hAnsiTheme="majorBidi" w:cs="Angsana New"/>
          <w:noProof/>
          <w:lang w:eastAsia="en-US"/>
        </w:rPr>
      </w:pPr>
      <w:r>
        <w:rPr>
          <w:rFonts w:asciiTheme="majorBidi" w:hAnsiTheme="majorBidi" w:cs="Angsana New"/>
          <w:noProof/>
          <w:lang w:eastAsia="en-US"/>
        </w:rPr>
        <w:t xml:space="preserve"> </w:t>
      </w:r>
      <w:r w:rsidR="001E6001"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2DC34098" wp14:editId="3691D200">
            <wp:extent cx="3143250" cy="1768041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79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56" cy="177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296DF7" w14:textId="77777777" w:rsidR="003241A7" w:rsidRDefault="003241A7" w:rsidP="00A36EA4">
      <w:pPr>
        <w:pStyle w:val="Default"/>
        <w:rPr>
          <w:rFonts w:asciiTheme="majorBidi" w:hAnsiTheme="majorBidi" w:cs="Angsana New"/>
          <w:noProof/>
          <w:lang w:eastAsia="en-US"/>
        </w:rPr>
      </w:pPr>
    </w:p>
    <w:p w14:paraId="0E6C7B25" w14:textId="77777777" w:rsidR="003241A7" w:rsidRDefault="001E6001" w:rsidP="00A36EA4">
      <w:pPr>
        <w:pStyle w:val="Default"/>
        <w:rPr>
          <w:rFonts w:asciiTheme="majorBidi" w:hAnsiTheme="majorBidi" w:cs="Angsana New"/>
          <w:noProof/>
          <w:lang w:eastAsia="en-US"/>
        </w:rPr>
      </w:pPr>
      <w:r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1332081E" wp14:editId="016E30A2">
            <wp:extent cx="3171825" cy="1784114"/>
            <wp:effectExtent l="0" t="0" r="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179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360" cy="178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41A7">
        <w:rPr>
          <w:rFonts w:asciiTheme="majorBidi" w:hAnsiTheme="majorBidi" w:cs="Angsana New"/>
          <w:noProof/>
          <w:lang w:eastAsia="en-US"/>
        </w:rPr>
        <w:t xml:space="preserve">    </w:t>
      </w:r>
      <w:r w:rsidR="003241A7"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7B4C6022" wp14:editId="3C10FBC7">
            <wp:extent cx="3171825" cy="1784114"/>
            <wp:effectExtent l="0" t="0" r="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1798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507" cy="178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BCE8D2" w14:textId="77777777" w:rsidR="003241A7" w:rsidRDefault="003241A7" w:rsidP="00A36EA4">
      <w:pPr>
        <w:pStyle w:val="Default"/>
        <w:rPr>
          <w:rFonts w:asciiTheme="majorBidi" w:hAnsiTheme="majorBidi" w:cs="Angsana New"/>
          <w:noProof/>
          <w:lang w:eastAsia="en-US"/>
        </w:rPr>
      </w:pPr>
    </w:p>
    <w:p w14:paraId="543CAAD6" w14:textId="77777777" w:rsidR="00A36EA4" w:rsidRPr="00A36EA4" w:rsidRDefault="00F83404" w:rsidP="00A36EA4">
      <w:pPr>
        <w:pStyle w:val="Default"/>
      </w:pPr>
      <w:r>
        <w:rPr>
          <w:rFonts w:asciiTheme="majorBidi" w:hAnsiTheme="majorBidi" w:cs="Angsana New"/>
          <w:noProof/>
          <w:lang w:eastAsia="en-US"/>
        </w:rPr>
        <w:t xml:space="preserve">           </w:t>
      </w:r>
      <w:r w:rsidR="00D4639A">
        <w:rPr>
          <w:rFonts w:asciiTheme="majorBidi" w:hAnsiTheme="majorBidi" w:cs="Angsana New"/>
          <w:noProof/>
          <w:lang w:eastAsia="en-US"/>
        </w:rPr>
        <w:t xml:space="preserve"> </w:t>
      </w:r>
      <w:r w:rsidR="00613FFC">
        <w:rPr>
          <w:rFonts w:asciiTheme="majorBidi" w:hAnsiTheme="majorBidi" w:cs="Angsana New"/>
          <w:noProof/>
          <w:lang w:eastAsia="en-US"/>
        </w:rPr>
        <w:t xml:space="preserve">       </w:t>
      </w:r>
      <w:r w:rsidR="005F4F38">
        <w:rPr>
          <w:rFonts w:asciiTheme="majorBidi" w:hAnsiTheme="majorBidi" w:cs="Angsana New"/>
          <w:noProof/>
          <w:lang w:eastAsia="en-US"/>
        </w:rPr>
        <w:t xml:space="preserve">                                                                   </w:t>
      </w:r>
    </w:p>
    <w:p w14:paraId="3672B8F9" w14:textId="77777777" w:rsidR="00C5185B" w:rsidRDefault="00A36EA4" w:rsidP="001E6001">
      <w:pPr>
        <w:pStyle w:val="Default"/>
        <w:rPr>
          <w:sz w:val="32"/>
          <w:szCs w:val="32"/>
        </w:rPr>
      </w:pPr>
      <w:r w:rsidRPr="00A36EA4">
        <w:t xml:space="preserve"> </w:t>
      </w:r>
      <w:r w:rsidRPr="00A36EA4">
        <w:rPr>
          <w:sz w:val="32"/>
          <w:szCs w:val="32"/>
          <w:cs/>
        </w:rPr>
        <w:t>ด้วยเมื่อวันที่</w:t>
      </w:r>
      <w:r w:rsidRPr="00A36EA4">
        <w:rPr>
          <w:sz w:val="32"/>
          <w:szCs w:val="32"/>
        </w:rPr>
        <w:t xml:space="preserve"> 5 </w:t>
      </w:r>
      <w:r w:rsidRPr="00A36EA4">
        <w:rPr>
          <w:sz w:val="32"/>
          <w:szCs w:val="32"/>
          <w:cs/>
        </w:rPr>
        <w:t>ก</w:t>
      </w:r>
      <w:r w:rsidRPr="00A36EA4">
        <w:rPr>
          <w:sz w:val="32"/>
          <w:szCs w:val="32"/>
        </w:rPr>
        <w:t>.</w:t>
      </w:r>
      <w:r w:rsidRPr="00A36EA4">
        <w:rPr>
          <w:sz w:val="32"/>
          <w:szCs w:val="32"/>
          <w:cs/>
        </w:rPr>
        <w:t>พ</w:t>
      </w:r>
      <w:r w:rsidRPr="00A36EA4">
        <w:rPr>
          <w:sz w:val="32"/>
          <w:szCs w:val="32"/>
        </w:rPr>
        <w:t xml:space="preserve">. 67 </w:t>
      </w:r>
      <w:r w:rsidRPr="00A36EA4">
        <w:rPr>
          <w:sz w:val="32"/>
          <w:szCs w:val="32"/>
          <w:cs/>
        </w:rPr>
        <w:t>น</w:t>
      </w:r>
      <w:r w:rsidRPr="00A36EA4">
        <w:rPr>
          <w:sz w:val="32"/>
          <w:szCs w:val="32"/>
        </w:rPr>
        <w:t xml:space="preserve">. </w:t>
      </w:r>
      <w:r w:rsidRPr="00A36EA4">
        <w:rPr>
          <w:sz w:val="32"/>
          <w:szCs w:val="32"/>
          <w:cs/>
        </w:rPr>
        <w:t>เวลา</w:t>
      </w:r>
      <w:r w:rsidRPr="00A36EA4">
        <w:rPr>
          <w:sz w:val="32"/>
          <w:szCs w:val="32"/>
        </w:rPr>
        <w:t xml:space="preserve"> 17.20 </w:t>
      </w:r>
      <w:r w:rsidRPr="00A36EA4">
        <w:rPr>
          <w:sz w:val="32"/>
          <w:szCs w:val="32"/>
          <w:cs/>
        </w:rPr>
        <w:t>น</w:t>
      </w:r>
      <w:r w:rsidRPr="00A36EA4">
        <w:rPr>
          <w:sz w:val="32"/>
          <w:szCs w:val="32"/>
        </w:rPr>
        <w:t xml:space="preserve">. </w:t>
      </w:r>
      <w:r w:rsidR="001E6001" w:rsidRPr="001E6001">
        <w:rPr>
          <w:sz w:val="32"/>
          <w:szCs w:val="32"/>
          <w:cs/>
        </w:rPr>
        <w:t xml:space="preserve">ร.ต.อ.วิรัตน์ วงษ์สวัสดิ์ </w:t>
      </w:r>
      <w:r w:rsidR="001E6001">
        <w:rPr>
          <w:rFonts w:hint="cs"/>
          <w:sz w:val="32"/>
          <w:szCs w:val="32"/>
          <w:cs/>
        </w:rPr>
        <w:t>พงส.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ได้รับแจ้งจาก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ศูนย์วิทยุ</w:t>
      </w:r>
      <w:r w:rsidRPr="00A36EA4">
        <w:rPr>
          <w:sz w:val="32"/>
          <w:szCs w:val="32"/>
        </w:rPr>
        <w:t xml:space="preserve"> </w:t>
      </w:r>
      <w:proofErr w:type="spellStart"/>
      <w:r w:rsidRPr="00A36EA4">
        <w:rPr>
          <w:sz w:val="32"/>
          <w:szCs w:val="32"/>
          <w:cs/>
        </w:rPr>
        <w:t>สภ</w:t>
      </w:r>
      <w:proofErr w:type="spellEnd"/>
      <w:r w:rsidRPr="00A36EA4">
        <w:rPr>
          <w:sz w:val="32"/>
          <w:szCs w:val="32"/>
        </w:rPr>
        <w:t>.</w:t>
      </w:r>
      <w:r w:rsidRPr="00A36EA4">
        <w:rPr>
          <w:sz w:val="32"/>
          <w:szCs w:val="32"/>
          <w:cs/>
        </w:rPr>
        <w:t>ขนอม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มีเหตุบุคคลผูกคอเสียชีวิต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จึงได้เดินทางไปตรวจสอบที่เกิดเหตุ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พบผู้เสียชีวิตเพศหญิง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สูงประมาณ</w:t>
      </w:r>
      <w:r w:rsidRPr="00A36EA4">
        <w:rPr>
          <w:sz w:val="32"/>
          <w:szCs w:val="32"/>
        </w:rPr>
        <w:t xml:space="preserve"> 160 </w:t>
      </w:r>
      <w:r w:rsidRPr="00A36EA4">
        <w:rPr>
          <w:sz w:val="32"/>
          <w:szCs w:val="32"/>
          <w:cs/>
        </w:rPr>
        <w:t>ซม</w:t>
      </w:r>
      <w:r w:rsidRPr="00A36EA4">
        <w:rPr>
          <w:sz w:val="32"/>
          <w:szCs w:val="32"/>
        </w:rPr>
        <w:t xml:space="preserve">. </w:t>
      </w:r>
      <w:r w:rsidRPr="00A36EA4">
        <w:rPr>
          <w:sz w:val="32"/>
          <w:szCs w:val="32"/>
          <w:cs/>
        </w:rPr>
        <w:t>สวมเสื้อยืดแขนยาวสีขาว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กางเกงยีนส์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แขวนคอด้วยเชือกกับต้นมะม่วงหลังบ้านเกิดเหตุ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จากการตรวจสอบเบื้องต้น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ผู้เสียชีวิตได้เดินทางมาจากบ้าน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พื้นที่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อ</w:t>
      </w:r>
      <w:r w:rsidRPr="00A36EA4">
        <w:rPr>
          <w:sz w:val="32"/>
          <w:szCs w:val="32"/>
        </w:rPr>
        <w:t>.</w:t>
      </w:r>
      <w:r w:rsidRPr="00A36EA4">
        <w:rPr>
          <w:sz w:val="32"/>
          <w:szCs w:val="32"/>
          <w:cs/>
        </w:rPr>
        <w:t>ไชยา</w:t>
      </w:r>
      <w:r w:rsidRPr="00A36EA4">
        <w:rPr>
          <w:sz w:val="32"/>
          <w:szCs w:val="32"/>
        </w:rPr>
        <w:t xml:space="preserve"> </w:t>
      </w:r>
      <w:proofErr w:type="spellStart"/>
      <w:r w:rsidRPr="00A36EA4">
        <w:rPr>
          <w:sz w:val="32"/>
          <w:szCs w:val="32"/>
          <w:cs/>
        </w:rPr>
        <w:t>จว</w:t>
      </w:r>
      <w:proofErr w:type="spellEnd"/>
      <w:r w:rsidRPr="00A36EA4">
        <w:rPr>
          <w:sz w:val="32"/>
          <w:szCs w:val="32"/>
        </w:rPr>
        <w:t>.</w:t>
      </w:r>
      <w:r w:rsidR="00C5185B">
        <w:rPr>
          <w:sz w:val="32"/>
          <w:szCs w:val="32"/>
        </w:rPr>
        <w:t xml:space="preserve">  </w:t>
      </w:r>
      <w:r w:rsidRPr="00A36EA4">
        <w:rPr>
          <w:sz w:val="32"/>
          <w:szCs w:val="32"/>
          <w:cs/>
        </w:rPr>
        <w:t>สุราษฎร์ธานี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เมื่อวันที่</w:t>
      </w:r>
      <w:r w:rsidRPr="00A36EA4">
        <w:rPr>
          <w:sz w:val="32"/>
          <w:szCs w:val="32"/>
        </w:rPr>
        <w:t xml:space="preserve"> 2 </w:t>
      </w:r>
      <w:r w:rsidRPr="00A36EA4">
        <w:rPr>
          <w:sz w:val="32"/>
          <w:szCs w:val="32"/>
          <w:cs/>
        </w:rPr>
        <w:t>ก</w:t>
      </w:r>
      <w:r w:rsidRPr="00A36EA4">
        <w:rPr>
          <w:sz w:val="32"/>
          <w:szCs w:val="32"/>
        </w:rPr>
        <w:t>.</w:t>
      </w:r>
      <w:r w:rsidRPr="00A36EA4">
        <w:rPr>
          <w:sz w:val="32"/>
          <w:szCs w:val="32"/>
          <w:cs/>
        </w:rPr>
        <w:t>พ</w:t>
      </w:r>
      <w:r w:rsidRPr="00A36EA4">
        <w:rPr>
          <w:sz w:val="32"/>
          <w:szCs w:val="32"/>
        </w:rPr>
        <w:t xml:space="preserve">. 67 </w:t>
      </w:r>
      <w:r w:rsidRPr="00A36EA4">
        <w:rPr>
          <w:sz w:val="32"/>
          <w:szCs w:val="32"/>
          <w:cs/>
        </w:rPr>
        <w:t>เพื่อมาเยี่ยมญาติที่บ้านหลังเกิดเหตุ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ต่อมาเมื่อวันที่</w:t>
      </w:r>
      <w:r w:rsidRPr="00A36EA4">
        <w:rPr>
          <w:sz w:val="32"/>
          <w:szCs w:val="32"/>
        </w:rPr>
        <w:t xml:space="preserve"> 3 </w:t>
      </w:r>
      <w:r w:rsidRPr="00A36EA4">
        <w:rPr>
          <w:sz w:val="32"/>
          <w:szCs w:val="32"/>
          <w:cs/>
        </w:rPr>
        <w:t>ก</w:t>
      </w:r>
      <w:r w:rsidRPr="00A36EA4">
        <w:rPr>
          <w:sz w:val="32"/>
          <w:szCs w:val="32"/>
        </w:rPr>
        <w:t>.</w:t>
      </w:r>
      <w:r w:rsidRPr="00A36EA4">
        <w:rPr>
          <w:sz w:val="32"/>
          <w:szCs w:val="32"/>
          <w:cs/>
        </w:rPr>
        <w:t>พ</w:t>
      </w:r>
      <w:r w:rsidRPr="00A36EA4">
        <w:rPr>
          <w:sz w:val="32"/>
          <w:szCs w:val="32"/>
        </w:rPr>
        <w:t xml:space="preserve">. 67 </w:t>
      </w:r>
      <w:r w:rsidRPr="00A36EA4">
        <w:rPr>
          <w:sz w:val="32"/>
          <w:szCs w:val="32"/>
          <w:cs/>
        </w:rPr>
        <w:t>ญาติผู้เสียชีวิตได้ยินผู้เสียชีวิตบ่นอยากผูกคอตาย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ประกอบกับปัจจุบันผู้ตายยังรักษาโรคซึมเศร้าอยู่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และเคยลงมือกินยาฆ่าตัวตายที่บ้านหลังเกิดเหตุมาแล้ว</w:t>
      </w:r>
      <w:r w:rsidRPr="00A36EA4">
        <w:rPr>
          <w:sz w:val="32"/>
          <w:szCs w:val="32"/>
        </w:rPr>
        <w:t xml:space="preserve"> </w:t>
      </w:r>
    </w:p>
    <w:p w14:paraId="6A2EEB24" w14:textId="77777777" w:rsidR="001E6001" w:rsidRPr="001E6001" w:rsidRDefault="00A36EA4" w:rsidP="001E6001">
      <w:pPr>
        <w:pStyle w:val="Default"/>
      </w:pPr>
      <w:r w:rsidRPr="00A36EA4">
        <w:rPr>
          <w:sz w:val="32"/>
          <w:szCs w:val="32"/>
          <w:cs/>
        </w:rPr>
        <w:t>ในที่เกิดเหตุไม่พบร่องรอยการประทุษร้ายหรือการต่อสู้แต่อย่างใด</w:t>
      </w:r>
      <w:r w:rsidRPr="00A36EA4">
        <w:rPr>
          <w:sz w:val="32"/>
          <w:szCs w:val="32"/>
        </w:rPr>
        <w:t xml:space="preserve"> </w:t>
      </w:r>
      <w:r w:rsidR="001E6001">
        <w:rPr>
          <w:sz w:val="32"/>
          <w:szCs w:val="32"/>
          <w:cs/>
        </w:rPr>
        <w:t>ไม่มีท</w:t>
      </w:r>
      <w:r w:rsidR="001E6001">
        <w:rPr>
          <w:rFonts w:hint="cs"/>
          <w:sz w:val="32"/>
          <w:szCs w:val="32"/>
          <w:cs/>
        </w:rPr>
        <w:t>รั</w:t>
      </w:r>
      <w:r w:rsidRPr="00A36EA4">
        <w:rPr>
          <w:sz w:val="32"/>
          <w:szCs w:val="32"/>
          <w:cs/>
        </w:rPr>
        <w:t>พย์สินเสียหาย</w:t>
      </w:r>
      <w:r w:rsidRPr="00A36EA4">
        <w:rPr>
          <w:sz w:val="32"/>
          <w:szCs w:val="32"/>
        </w:rPr>
        <w:t xml:space="preserve"> </w:t>
      </w:r>
      <w:r w:rsidRPr="00A36EA4">
        <w:rPr>
          <w:sz w:val="32"/>
          <w:szCs w:val="32"/>
          <w:cs/>
        </w:rPr>
        <w:t>หรือสูญหายแต่อย่างใดทางญาติ</w:t>
      </w:r>
      <w:r w:rsidR="001E6001" w:rsidRPr="001E6001">
        <w:t xml:space="preserve"> </w:t>
      </w:r>
    </w:p>
    <w:p w14:paraId="24FFB73F" w14:textId="77777777" w:rsidR="00F83404" w:rsidRDefault="001E6001" w:rsidP="001E6001">
      <w:pPr>
        <w:rPr>
          <w:rFonts w:asciiTheme="majorBidi" w:hAnsiTheme="majorBidi" w:cs="Angsana New"/>
          <w:noProof/>
          <w:szCs w:val="24"/>
          <w:cs/>
          <w:lang w:bidi="th-TH"/>
        </w:rPr>
      </w:pPr>
      <w:r w:rsidRPr="001E6001">
        <w:rPr>
          <w:rFonts w:ascii="TH SarabunPSK" w:hAnsi="TH SarabunPSK" w:cs="TH SarabunPSK"/>
          <w:color w:val="000000"/>
          <w:szCs w:val="24"/>
          <w:lang w:val="en-US" w:bidi="th-TH"/>
        </w:rPr>
        <w:t xml:space="preserve"> </w:t>
      </w:r>
      <w:r w:rsidRPr="001E6001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ผู้เสียชีวิตไม่ติดใจในสาเหตุการเสียชีวิต</w:t>
      </w:r>
      <w:r w:rsidRPr="001E600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1E6001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จึงได้ส่งมอบศพให้ญาติประกอบพิธีกรรมทางศาสนาต่อไป</w:t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</w:t>
      </w:r>
    </w:p>
    <w:p w14:paraId="0125A656" w14:textId="77777777" w:rsidR="00F5415C" w:rsidRDefault="00F83404" w:rsidP="00F83404">
      <w:pPr>
        <w:rPr>
          <w:noProof/>
          <w:szCs w:val="24"/>
          <w:cs/>
          <w:lang w:bidi="th-TH"/>
        </w:rPr>
      </w:pPr>
      <w:r>
        <w:rPr>
          <w:rFonts w:hint="cs"/>
          <w:noProof/>
          <w:cs/>
          <w:lang w:bidi="th-TH"/>
        </w:rPr>
        <w:t xml:space="preserve">             </w:t>
      </w:r>
    </w:p>
    <w:p w14:paraId="1C6AD86F" w14:textId="77777777" w:rsidR="00F83404" w:rsidRPr="00F5415C" w:rsidRDefault="00F5415C" w:rsidP="00F83404">
      <w:pPr>
        <w:rPr>
          <w:rFonts w:asciiTheme="majorBidi" w:hAnsiTheme="majorBidi" w:cs="Angsana New"/>
          <w:noProof/>
          <w:szCs w:val="24"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     </w:t>
      </w:r>
      <w:r w:rsidR="00F83404">
        <w:rPr>
          <w:rFonts w:hint="cs"/>
          <w:noProof/>
          <w:cs/>
          <w:lang w:bidi="th-TH"/>
        </w:rPr>
        <w:t xml:space="preserve">               </w:t>
      </w:r>
      <w:r>
        <w:rPr>
          <w:rFonts w:hint="cs"/>
          <w:noProof/>
          <w:cs/>
          <w:lang w:bidi="th-TH"/>
        </w:rPr>
        <w:t xml:space="preserve">        </w:t>
      </w:r>
      <w:r w:rsidR="00F83404">
        <w:rPr>
          <w:rFonts w:hint="cs"/>
          <w:noProof/>
          <w:cs/>
          <w:lang w:bidi="th-TH"/>
        </w:rPr>
        <w:t xml:space="preserve">       </w:t>
      </w:r>
    </w:p>
    <w:p w14:paraId="49FDCDBA" w14:textId="77777777" w:rsidR="00DA7292" w:rsidRDefault="00F83404" w:rsidP="00D37CA8">
      <w:pPr>
        <w:pStyle w:val="Default"/>
        <w:rPr>
          <w:sz w:val="32"/>
          <w:szCs w:val="32"/>
        </w:rPr>
      </w:pPr>
      <w:r w:rsidRPr="00F83404">
        <w:t xml:space="preserve"> </w:t>
      </w:r>
    </w:p>
    <w:p w14:paraId="28CA2EC7" w14:textId="77777777" w:rsidR="003241A7" w:rsidRDefault="003241A7" w:rsidP="00D37CA8">
      <w:pPr>
        <w:pStyle w:val="Default"/>
        <w:rPr>
          <w:sz w:val="32"/>
          <w:szCs w:val="32"/>
        </w:rPr>
      </w:pPr>
    </w:p>
    <w:p w14:paraId="6F714E20" w14:textId="77777777" w:rsidR="003241A7" w:rsidRDefault="00A430B0" w:rsidP="00D37CA8">
      <w:pPr>
        <w:pStyle w:val="Default"/>
        <w:rPr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3342AF3D" wp14:editId="20497FD8">
            <wp:simplePos x="0" y="0"/>
            <wp:positionH relativeFrom="column">
              <wp:posOffset>3571875</wp:posOffset>
            </wp:positionH>
            <wp:positionV relativeFrom="paragraph">
              <wp:posOffset>3275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F068D" w14:textId="77777777" w:rsidR="003241A7" w:rsidRPr="00C14A27" w:rsidRDefault="003241A7" w:rsidP="00D37CA8">
      <w:pPr>
        <w:pStyle w:val="Default"/>
        <w:rPr>
          <w:sz w:val="32"/>
          <w:szCs w:val="32"/>
          <w:cs/>
        </w:rPr>
      </w:pPr>
    </w:p>
    <w:p w14:paraId="693B42D6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กุมภาพันธ์</w:t>
      </w:r>
      <w:r w:rsidR="005F4F38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2567</w:t>
      </w:r>
    </w:p>
    <w:p w14:paraId="217FF000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5F4F3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3241A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29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5F4F3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3241A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17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คดี,จราจร 0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C518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15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2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คดีฉ้อโกงที่กระทำผ่านระบบคอมพิวเตอร์ จำนวน 1 คดี </w:t>
      </w:r>
      <w:r w:rsidR="00C518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คดีทำให้เสียทรัพย์ จำนวน 1 คดี</w:t>
      </w:r>
    </w:p>
    <w:p w14:paraId="4426E4D3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3241A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3241A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29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กุมภาพันธ์</w:t>
      </w:r>
      <w:r w:rsidR="003241A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3241A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E592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E592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E592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23254EAB" w14:textId="77777777" w:rsidR="005F080E" w:rsidRDefault="005F080E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 </w:t>
      </w:r>
    </w:p>
    <w:p w14:paraId="6947ABB1" w14:textId="77777777" w:rsidR="00C5185B" w:rsidRDefault="00DE13B0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</w:t>
      </w:r>
      <w:r w:rsidR="004B14B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DE83268" wp14:editId="3FE28876">
            <wp:extent cx="3086100" cy="189114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79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30" cy="1893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185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  <w:r w:rsidR="004B14B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099F80C" wp14:editId="5DCDD4C0">
            <wp:extent cx="3117215" cy="1931083"/>
            <wp:effectExtent l="0" t="0" r="698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1797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41" cy="193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92A0A1" w14:textId="77777777" w:rsidR="00C5185B" w:rsidRDefault="00C5185B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</w:p>
    <w:p w14:paraId="7D293FF0" w14:textId="77777777" w:rsidR="00F5415C" w:rsidRDefault="004B14BB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3C67B546" wp14:editId="71A20B01">
            <wp:extent cx="3114675" cy="2159635"/>
            <wp:effectExtent l="0" t="0" r="952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1797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0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185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08D17A0" wp14:editId="6FD05579">
            <wp:extent cx="3164840" cy="2159635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1797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376" cy="2160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86D958" w14:textId="77777777" w:rsidR="005D5EF7" w:rsidRDefault="00F5415C" w:rsidP="00F5415C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</w:p>
    <w:p w14:paraId="7A4CC1E2" w14:textId="022158B0" w:rsidR="00613FFC" w:rsidRDefault="001D2851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106A2F3B" wp14:editId="3E030012">
            <wp:simplePos x="0" y="0"/>
            <wp:positionH relativeFrom="margin">
              <wp:posOffset>1654175</wp:posOffset>
            </wp:positionH>
            <wp:positionV relativeFrom="paragraph">
              <wp:posOffset>66675</wp:posOffset>
            </wp:positionV>
            <wp:extent cx="3213100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6EECA" w14:textId="12401D2D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1DF3A69C" w14:textId="5AB23829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38C17866" w14:textId="6345B43C" w:rsidR="00C14A27" w:rsidRPr="001D2851" w:rsidRDefault="001D2851" w:rsidP="001D2851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AC763" wp14:editId="787E2060">
                <wp:simplePos x="0" y="0"/>
                <wp:positionH relativeFrom="margin">
                  <wp:posOffset>1282700</wp:posOffset>
                </wp:positionH>
                <wp:positionV relativeFrom="paragraph">
                  <wp:posOffset>-249555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0BEBC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อาญา </w:t>
                            </w:r>
                            <w:r w:rsidR="00FE592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๔ กลุ่ม ประจำเดือนกุมภาพันธ์</w:t>
                            </w:r>
                            <w:r w:rsidR="007B0D8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AC76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01pt;margin-top:-19.65pt;width:320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4EC0BEBC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อาญา </w:t>
                      </w:r>
                      <w:r w:rsidR="00FE592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๔ กลุ่ม ประจำเดือนกุมภาพันธ์</w:t>
                      </w:r>
                      <w:r w:rsidR="007B0D8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451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4DB65128" wp14:editId="66544392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7134BA4B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0EDBB5E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DDE0CB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A9A0831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2391F7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479B02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B68061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0BF4B9F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05C4D86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BAD8488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AC2554E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C4F93F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3EB28B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F86D099" w14:textId="4407636B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49B1224A" wp14:editId="7B3DD3F5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1FD53AE" w14:textId="574D71CA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A4996" wp14:editId="70CAEA7A">
                <wp:simplePos x="0" y="0"/>
                <wp:positionH relativeFrom="column">
                  <wp:posOffset>645795</wp:posOffset>
                </wp:positionH>
                <wp:positionV relativeFrom="paragraph">
                  <wp:posOffset>64135</wp:posOffset>
                </wp:positionV>
                <wp:extent cx="5943600" cy="20193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19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09A05" w14:textId="77777777" w:rsidR="0066726C" w:rsidRPr="00275C97" w:rsidRDefault="00FE592D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เลขคดีสุดท้ายประจำเดือนกุมภาพันธ์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18F1A7D5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FE592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37</w:t>
                            </w:r>
                            <w:r w:rsidR="007B0D8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/2567</w:t>
                            </w:r>
                          </w:p>
                          <w:p w14:paraId="09C04D28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7B0D8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-</w:t>
                            </w:r>
                          </w:p>
                          <w:p w14:paraId="315CA28B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FE592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10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49D46C03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4996" id="Text Box 16" o:spid="_x0000_s1028" type="#_x0000_t202" style="position:absolute;margin-left:50.85pt;margin-top:5.05pt;width:468pt;height:1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" fillcolor="#4eb3cf [3208]" strokecolor="#1e5d6f [1608]" strokeweight="2pt">
                <v:textbox>
                  <w:txbxContent>
                    <w:p w14:paraId="75109A05" w14:textId="77777777" w:rsidR="0066726C" w:rsidRPr="00275C97" w:rsidRDefault="00FE592D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เลขคดีสุดท้ายประจำเดือนกุมภาพันธ์ 256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14:paraId="18F1A7D5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FE592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37</w:t>
                      </w:r>
                      <w:r w:rsidR="007B0D8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/2567</w:t>
                      </w:r>
                    </w:p>
                    <w:p w14:paraId="09C04D28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7B0D8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-</w:t>
                      </w:r>
                    </w:p>
                    <w:p w14:paraId="315CA28B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FE592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10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49D46C03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6E7FE25F" w14:textId="21D1D9C2" w:rsidR="007F32D0" w:rsidRDefault="007F32D0" w:rsidP="007F32D0">
      <w:pPr>
        <w:rPr>
          <w:szCs w:val="24"/>
          <w:cs/>
          <w:lang w:bidi="th-TH"/>
        </w:rPr>
      </w:pPr>
    </w:p>
    <w:p w14:paraId="3B1C3E24" w14:textId="3E74235F" w:rsidR="007F32D0" w:rsidRDefault="007F32D0" w:rsidP="007F32D0">
      <w:pPr>
        <w:rPr>
          <w:szCs w:val="24"/>
          <w:cs/>
          <w:lang w:bidi="th-TH"/>
        </w:rPr>
      </w:pPr>
    </w:p>
    <w:p w14:paraId="4588BD93" w14:textId="382E91F5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29DD89B8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32F91F1A" w14:textId="2BFAB8F4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A2AF852" w14:textId="66CDFEDA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7D852D63" w14:textId="07B6ED94" w:rsidR="00275C97" w:rsidRPr="007F32D0" w:rsidRDefault="001D2851" w:rsidP="007F32D0">
      <w:pPr>
        <w:tabs>
          <w:tab w:val="left" w:pos="9765"/>
        </w:tabs>
        <w:rPr>
          <w:szCs w:val="24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00A1522C" wp14:editId="3CE20536">
            <wp:simplePos x="0" y="0"/>
            <wp:positionH relativeFrom="column">
              <wp:posOffset>1703070</wp:posOffset>
            </wp:positionH>
            <wp:positionV relativeFrom="paragraph">
              <wp:posOffset>502920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2D1C03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AB9B5" w14:textId="77777777" w:rsidR="00850471" w:rsidRDefault="0085047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D93558F" w14:textId="77777777" w:rsidR="00850471" w:rsidRDefault="00850471">
      <w:pPr>
        <w:rPr>
          <w:szCs w:val="24"/>
          <w:cs/>
          <w:lang w:bidi="th-TH"/>
        </w:rPr>
      </w:pPr>
    </w:p>
  </w:endnote>
  <w:endnote w:type="continuationSeparator" w:id="0">
    <w:p w14:paraId="723C513B" w14:textId="77777777" w:rsidR="00850471" w:rsidRDefault="0085047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0F0537E7" w14:textId="77777777" w:rsidR="00850471" w:rsidRDefault="00850471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544D4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5A1E3483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B864C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374E914" wp14:editId="571E6E12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8F3E1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C83B0" w14:textId="77777777" w:rsidR="00850471" w:rsidRDefault="0085047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7D94AEC1" w14:textId="77777777" w:rsidR="00850471" w:rsidRDefault="00850471">
      <w:pPr>
        <w:rPr>
          <w:szCs w:val="24"/>
          <w:cs/>
          <w:lang w:bidi="th-TH"/>
        </w:rPr>
      </w:pPr>
    </w:p>
  </w:footnote>
  <w:footnote w:type="continuationSeparator" w:id="0">
    <w:p w14:paraId="646899C2" w14:textId="77777777" w:rsidR="00850471" w:rsidRDefault="0085047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1BDF8B6F" w14:textId="77777777" w:rsidR="00850471" w:rsidRDefault="00850471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FEB89" w14:textId="77777777" w:rsidR="007201A7" w:rsidRPr="003F5098" w:rsidRDefault="007201A7">
    <w:pPr>
      <w:rPr>
        <w:szCs w:val="24"/>
        <w:cs/>
        <w:lang w:bidi="th-TH"/>
      </w:rPr>
    </w:pPr>
  </w:p>
  <w:p w14:paraId="485BBCDD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13C67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946BEE" wp14:editId="7CFD7B6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0AA8B5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C3E85"/>
    <w:rsid w:val="000E0F25"/>
    <w:rsid w:val="000E7C40"/>
    <w:rsid w:val="001342B2"/>
    <w:rsid w:val="001817A4"/>
    <w:rsid w:val="00194A5F"/>
    <w:rsid w:val="001970D9"/>
    <w:rsid w:val="001A035C"/>
    <w:rsid w:val="001C2BD3"/>
    <w:rsid w:val="001D1771"/>
    <w:rsid w:val="001D2851"/>
    <w:rsid w:val="001E600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241A7"/>
    <w:rsid w:val="0034684E"/>
    <w:rsid w:val="003576C5"/>
    <w:rsid w:val="00383D4C"/>
    <w:rsid w:val="003D23A0"/>
    <w:rsid w:val="003F5098"/>
    <w:rsid w:val="0042095C"/>
    <w:rsid w:val="004533C1"/>
    <w:rsid w:val="004858C9"/>
    <w:rsid w:val="004870D2"/>
    <w:rsid w:val="004A10E9"/>
    <w:rsid w:val="004B14BB"/>
    <w:rsid w:val="004C0468"/>
    <w:rsid w:val="004D3034"/>
    <w:rsid w:val="004E3648"/>
    <w:rsid w:val="005525A2"/>
    <w:rsid w:val="005D5EF7"/>
    <w:rsid w:val="005E394D"/>
    <w:rsid w:val="005F080E"/>
    <w:rsid w:val="005F4F3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379"/>
    <w:rsid w:val="00850471"/>
    <w:rsid w:val="00850CC5"/>
    <w:rsid w:val="00865DB9"/>
    <w:rsid w:val="0089202B"/>
    <w:rsid w:val="008A4451"/>
    <w:rsid w:val="008B5297"/>
    <w:rsid w:val="008E4C53"/>
    <w:rsid w:val="009415D1"/>
    <w:rsid w:val="00947F34"/>
    <w:rsid w:val="00955762"/>
    <w:rsid w:val="009611BE"/>
    <w:rsid w:val="009B737B"/>
    <w:rsid w:val="009C2F7E"/>
    <w:rsid w:val="009D3F3C"/>
    <w:rsid w:val="00A340F2"/>
    <w:rsid w:val="00A34950"/>
    <w:rsid w:val="00A36725"/>
    <w:rsid w:val="00A36EA4"/>
    <w:rsid w:val="00A430B0"/>
    <w:rsid w:val="00A75635"/>
    <w:rsid w:val="00AE1D32"/>
    <w:rsid w:val="00AF1748"/>
    <w:rsid w:val="00B102A6"/>
    <w:rsid w:val="00B2226B"/>
    <w:rsid w:val="00B66C63"/>
    <w:rsid w:val="00B727BE"/>
    <w:rsid w:val="00BC3718"/>
    <w:rsid w:val="00C14696"/>
    <w:rsid w:val="00C14A27"/>
    <w:rsid w:val="00C5185B"/>
    <w:rsid w:val="00CE3710"/>
    <w:rsid w:val="00CF2287"/>
    <w:rsid w:val="00D33124"/>
    <w:rsid w:val="00D37CA8"/>
    <w:rsid w:val="00D46184"/>
    <w:rsid w:val="00D4639A"/>
    <w:rsid w:val="00D73210"/>
    <w:rsid w:val="00DA7292"/>
    <w:rsid w:val="00DE13B0"/>
    <w:rsid w:val="00EB63A0"/>
    <w:rsid w:val="00EC16CD"/>
    <w:rsid w:val="00F32FC8"/>
    <w:rsid w:val="00F5415C"/>
    <w:rsid w:val="00F63C4A"/>
    <w:rsid w:val="00F65B05"/>
    <w:rsid w:val="00F83404"/>
    <w:rsid w:val="00FE0263"/>
    <w:rsid w:val="00FE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15AD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กุมภาพันธ์ 2567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833155080213903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AE-45D5-9671-5903F6755F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AE-45D5-9671-5903F6755F9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AE-45D5-9671-5903F6755F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496960"/>
        <c:axId val="482497352"/>
      </c:barChart>
      <c:catAx>
        <c:axId val="48249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82497352"/>
        <c:crosses val="autoZero"/>
        <c:auto val="1"/>
        <c:lblAlgn val="ctr"/>
        <c:lblOffset val="100"/>
        <c:noMultiLvlLbl val="0"/>
      </c:catAx>
      <c:valAx>
        <c:axId val="482497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8249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เดือนกุมภาพันธ์ 2566 กับเดือนกุมภาพันธ์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เดือนกุมภาพันธ์ 2566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D9-484F-B07E-BD7FA991921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เดือนกุมภาพันธ์2567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D9-484F-B07E-BD7FA9919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498136"/>
        <c:axId val="482498528"/>
      </c:barChart>
      <c:catAx>
        <c:axId val="482498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82498528"/>
        <c:crosses val="autoZero"/>
        <c:auto val="1"/>
        <c:lblAlgn val="ctr"/>
        <c:lblOffset val="100"/>
        <c:noMultiLvlLbl val="0"/>
      </c:catAx>
      <c:valAx>
        <c:axId val="48249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82498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2024-04-10T11:51:00Z</dcterms:created>
  <dcterms:modified xsi:type="dcterms:W3CDTF">2024-04-11T04:06:00Z</dcterms:modified>
</cp:coreProperties>
</file>