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1E01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20149" wp14:editId="6CC81573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42DEE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7C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37CA8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0327AA57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23BE71E6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D37CA8">
        <w:rPr>
          <w:rFonts w:hint="cs"/>
          <w:b/>
          <w:bCs/>
          <w:sz w:val="36"/>
          <w:szCs w:val="36"/>
          <w:cs/>
        </w:rPr>
        <w:t>ธันวาคม</w:t>
      </w:r>
      <w:r>
        <w:rPr>
          <w:b/>
          <w:bCs/>
          <w:sz w:val="36"/>
          <w:szCs w:val="36"/>
        </w:rPr>
        <w:t xml:space="preserve"> 2566) </w:t>
      </w:r>
    </w:p>
    <w:p w14:paraId="5C243F6F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D37CA8">
        <w:rPr>
          <w:rFonts w:hint="cs"/>
          <w:sz w:val="32"/>
          <w:szCs w:val="32"/>
          <w:cs/>
        </w:rPr>
        <w:t>พบศพผูกคอตาย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75A27CCB" w14:textId="77777777" w:rsidR="00C14A27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กิตติศักดิ์ รามสวัสดิ์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C14A27">
        <w:rPr>
          <w:rFonts w:hint="cs"/>
          <w:sz w:val="32"/>
          <w:szCs w:val="32"/>
          <w:cs/>
        </w:rPr>
        <w:t xml:space="preserve">พ.ต.ท.หญิง สุกฤตา ใจห้าว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</w:p>
    <w:p w14:paraId="759A7CD1" w14:textId="77777777" w:rsidR="004E3648" w:rsidRDefault="004E3648" w:rsidP="004E364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42B34E8B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D37CA8">
        <w:rPr>
          <w:sz w:val="32"/>
          <w:szCs w:val="32"/>
        </w:rPr>
        <w:t>.12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D37CA8">
        <w:rPr>
          <w:rFonts w:hint="cs"/>
          <w:sz w:val="32"/>
          <w:szCs w:val="32"/>
          <w:cs/>
        </w:rPr>
        <w:t>ควนทอง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73D904A2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D37CA8">
        <w:rPr>
          <w:rFonts w:hint="cs"/>
          <w:sz w:val="32"/>
          <w:szCs w:val="32"/>
          <w:cs/>
        </w:rPr>
        <w:t>8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rFonts w:hint="cs"/>
          <w:sz w:val="32"/>
          <w:szCs w:val="32"/>
          <w:cs/>
        </w:rPr>
        <w:t>ธันวาคม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2</w:t>
      </w:r>
      <w:r w:rsidR="00D37CA8">
        <w:rPr>
          <w:rFonts w:hint="cs"/>
          <w:sz w:val="32"/>
          <w:szCs w:val="32"/>
          <w:cs/>
        </w:rPr>
        <w:t>566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เวลา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1</w:t>
      </w:r>
      <w:r w:rsidR="00D37CA8">
        <w:rPr>
          <w:rFonts w:hint="cs"/>
          <w:sz w:val="32"/>
          <w:szCs w:val="32"/>
          <w:cs/>
        </w:rPr>
        <w:t>6</w:t>
      </w:r>
      <w:r w:rsidR="00F83404" w:rsidRPr="00F83404">
        <w:rPr>
          <w:sz w:val="32"/>
          <w:szCs w:val="32"/>
        </w:rPr>
        <w:t>.</w:t>
      </w:r>
      <w:r w:rsidR="00D37CA8">
        <w:rPr>
          <w:sz w:val="32"/>
          <w:szCs w:val="32"/>
        </w:rPr>
        <w:t>57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น</w:t>
      </w:r>
      <w:r w:rsidR="00F83404" w:rsidRPr="00F83404">
        <w:rPr>
          <w:sz w:val="32"/>
          <w:szCs w:val="32"/>
        </w:rPr>
        <w:t>.</w:t>
      </w:r>
    </w:p>
    <w:p w14:paraId="6793A865" w14:textId="77777777" w:rsidR="00F83404" w:rsidRDefault="00F83404" w:rsidP="00F83404">
      <w:pPr>
        <w:rPr>
          <w:rFonts w:asciiTheme="majorBidi" w:hAnsiTheme="majorBidi" w:cs="Angsana New"/>
          <w:noProof/>
          <w:szCs w:val="24"/>
          <w:cs/>
          <w:lang w:bidi="th-TH"/>
        </w:rPr>
      </w:pPr>
      <w:r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</w:p>
    <w:p w14:paraId="26B01A1D" w14:textId="77777777" w:rsidR="00F5415C" w:rsidRDefault="00F83404" w:rsidP="00F83404">
      <w:pPr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</w:t>
      </w:r>
      <w:r w:rsidR="00D37CA8">
        <w:rPr>
          <w:rFonts w:hint="cs"/>
          <w:noProof/>
          <w:lang w:val="en-US" w:eastAsia="en-US" w:bidi="th-TH"/>
        </w:rPr>
        <w:drawing>
          <wp:inline distT="0" distB="0" distL="0" distR="0" wp14:anchorId="52EBC500" wp14:editId="39F18451">
            <wp:extent cx="3014196" cy="16954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79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15" cy="1696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2FC8">
        <w:rPr>
          <w:rFonts w:hint="cs"/>
          <w:noProof/>
          <w:lang w:val="en-US" w:eastAsia="en-US" w:bidi="th-TH"/>
        </w:rPr>
        <w:drawing>
          <wp:inline distT="0" distB="0" distL="0" distR="0" wp14:anchorId="016DDFD0" wp14:editId="6F2FCD81">
            <wp:extent cx="3038475" cy="1619047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1795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81" r="66611" b="16405"/>
                    <a:stretch/>
                  </pic:blipFill>
                  <pic:spPr bwMode="auto">
                    <a:xfrm>
                      <a:off x="0" y="0"/>
                      <a:ext cx="3059870" cy="1630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bidi="th-TH"/>
        </w:rPr>
        <w:t xml:space="preserve">          </w:t>
      </w:r>
    </w:p>
    <w:p w14:paraId="4CE681D5" w14:textId="77777777" w:rsidR="00F83404" w:rsidRPr="00F5415C" w:rsidRDefault="00F5415C" w:rsidP="00F83404">
      <w:pPr>
        <w:rPr>
          <w:rFonts w:asciiTheme="majorBidi" w:hAnsiTheme="majorBidi" w:cs="Angsana New"/>
          <w:noProof/>
          <w:szCs w:val="24"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     </w:t>
      </w:r>
      <w:r>
        <w:rPr>
          <w:rFonts w:hint="cs"/>
          <w:noProof/>
          <w:lang w:val="en-US" w:eastAsia="en-US" w:bidi="th-TH"/>
        </w:rPr>
        <w:drawing>
          <wp:inline distT="0" distB="0" distL="0" distR="0" wp14:anchorId="17EBCEBE" wp14:editId="4C671E39">
            <wp:extent cx="2305050" cy="23050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1795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6" r="66157" b="62597"/>
                    <a:stretch/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404">
        <w:rPr>
          <w:rFonts w:hint="cs"/>
          <w:noProof/>
          <w:cs/>
          <w:lang w:bidi="th-TH"/>
        </w:rPr>
        <w:t xml:space="preserve">               </w:t>
      </w:r>
      <w:r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  <w:r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2AFF4A53" wp14:editId="1ED30EEC">
            <wp:extent cx="2295525" cy="2249306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1795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9" t="22176" r="32768" b="62903"/>
                    <a:stretch/>
                  </pic:blipFill>
                  <pic:spPr bwMode="auto">
                    <a:xfrm>
                      <a:off x="0" y="0"/>
                      <a:ext cx="2302996" cy="2256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A42B" w14:textId="77777777" w:rsidR="00613FFC" w:rsidRDefault="00F83404" w:rsidP="00D37CA8">
      <w:pPr>
        <w:pStyle w:val="Default"/>
        <w:rPr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21F03320" wp14:editId="16E61FBB">
            <wp:simplePos x="0" y="0"/>
            <wp:positionH relativeFrom="column">
              <wp:posOffset>3676650</wp:posOffset>
            </wp:positionH>
            <wp:positionV relativeFrom="paragraph">
              <wp:posOffset>3181350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04">
        <w:t xml:space="preserve"> </w:t>
      </w:r>
      <w:r w:rsidRPr="00F83404">
        <w:rPr>
          <w:sz w:val="32"/>
          <w:szCs w:val="32"/>
          <w:cs/>
        </w:rPr>
        <w:t>เมื่อ</w:t>
      </w:r>
      <w:r w:rsidR="00D37CA8" w:rsidRPr="00D37CA8">
        <w:rPr>
          <w:sz w:val="32"/>
          <w:szCs w:val="32"/>
          <w:cs/>
          <w:lang w:bidi="ar-SA"/>
        </w:rPr>
        <w:t xml:space="preserve">วันที่ </w:t>
      </w:r>
      <w:r w:rsidR="00D37CA8" w:rsidRPr="00D37CA8">
        <w:rPr>
          <w:rFonts w:hint="cs"/>
          <w:sz w:val="32"/>
          <w:szCs w:val="32"/>
          <w:cs/>
          <w:lang w:bidi="ar-SA"/>
        </w:rPr>
        <w:t>8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rFonts w:hint="cs"/>
          <w:sz w:val="32"/>
          <w:szCs w:val="32"/>
          <w:cs/>
          <w:lang w:bidi="ar-SA"/>
        </w:rPr>
        <w:t>ธันวาคม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sz w:val="32"/>
          <w:szCs w:val="32"/>
          <w:cs/>
          <w:lang w:bidi="ar-SA"/>
        </w:rPr>
        <w:t>2</w:t>
      </w:r>
      <w:r w:rsidR="00D37CA8" w:rsidRPr="00D37CA8">
        <w:rPr>
          <w:rFonts w:hint="cs"/>
          <w:sz w:val="32"/>
          <w:szCs w:val="32"/>
          <w:cs/>
          <w:lang w:bidi="ar-SA"/>
        </w:rPr>
        <w:t>566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sz w:val="32"/>
          <w:szCs w:val="32"/>
          <w:cs/>
          <w:lang w:bidi="ar-SA"/>
        </w:rPr>
        <w:t>เวลา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sz w:val="32"/>
          <w:szCs w:val="32"/>
          <w:cs/>
          <w:lang w:bidi="ar-SA"/>
        </w:rPr>
        <w:t>1</w:t>
      </w:r>
      <w:r w:rsidR="00D37CA8" w:rsidRPr="00D37CA8">
        <w:rPr>
          <w:rFonts w:hint="cs"/>
          <w:sz w:val="32"/>
          <w:szCs w:val="32"/>
          <w:cs/>
          <w:lang w:bidi="ar-SA"/>
        </w:rPr>
        <w:t>6</w:t>
      </w:r>
      <w:r w:rsidR="00D37CA8" w:rsidRPr="00D37CA8">
        <w:rPr>
          <w:sz w:val="32"/>
          <w:szCs w:val="32"/>
        </w:rPr>
        <w:t xml:space="preserve">.57 </w:t>
      </w:r>
      <w:r w:rsidR="00D37CA8" w:rsidRPr="00D37CA8">
        <w:rPr>
          <w:sz w:val="32"/>
          <w:szCs w:val="32"/>
          <w:cs/>
          <w:lang w:bidi="ar-SA"/>
        </w:rPr>
        <w:t>น</w:t>
      </w:r>
      <w:r w:rsidR="00D37CA8" w:rsidRPr="00D37CA8">
        <w:rPr>
          <w:sz w:val="32"/>
          <w:szCs w:val="32"/>
        </w:rPr>
        <w:t>.</w:t>
      </w:r>
      <w:r w:rsidR="00D37CA8">
        <w:rPr>
          <w:rFonts w:hint="cs"/>
          <w:sz w:val="32"/>
          <w:szCs w:val="32"/>
          <w:cs/>
        </w:rPr>
        <w:t xml:space="preserve"> </w:t>
      </w:r>
      <w:r w:rsidRPr="00F83404">
        <w:rPr>
          <w:sz w:val="32"/>
          <w:szCs w:val="32"/>
          <w:cs/>
        </w:rPr>
        <w:t>พ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ต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ท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หญิงสุกฤตา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ใจห้าว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พงส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ฯ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ได้รับแจ้งเหตุจากศูนย์วิทยุ</w:t>
      </w:r>
      <w:r w:rsidRPr="00F83404">
        <w:rPr>
          <w:sz w:val="32"/>
          <w:szCs w:val="32"/>
        </w:rPr>
        <w:t xml:space="preserve"> </w:t>
      </w:r>
      <w:proofErr w:type="spellStart"/>
      <w:r w:rsidRPr="00F83404">
        <w:rPr>
          <w:sz w:val="32"/>
          <w:szCs w:val="32"/>
          <w:cs/>
        </w:rPr>
        <w:t>สภ</w:t>
      </w:r>
      <w:proofErr w:type="spellEnd"/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ว่าพบศพ</w:t>
      </w:r>
      <w:r w:rsidR="00D37CA8">
        <w:rPr>
          <w:rFonts w:hint="cs"/>
          <w:sz w:val="32"/>
          <w:szCs w:val="32"/>
          <w:cs/>
        </w:rPr>
        <w:t>ภายในห้องนอน บ้านเลขที่ 174/1</w:t>
      </w:r>
      <w:r w:rsidRPr="00F83404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ม</w:t>
      </w:r>
      <w:r w:rsidR="00D37CA8">
        <w:rPr>
          <w:sz w:val="32"/>
          <w:szCs w:val="32"/>
        </w:rPr>
        <w:t xml:space="preserve">.12 </w:t>
      </w:r>
      <w:r w:rsidR="00D37CA8">
        <w:rPr>
          <w:sz w:val="32"/>
          <w:szCs w:val="32"/>
          <w:cs/>
        </w:rPr>
        <w:t>ต</w:t>
      </w:r>
      <w:r w:rsidR="00D37CA8">
        <w:rPr>
          <w:sz w:val="32"/>
          <w:szCs w:val="32"/>
        </w:rPr>
        <w:t>.</w:t>
      </w:r>
      <w:r w:rsidR="00D37CA8">
        <w:rPr>
          <w:rFonts w:hint="cs"/>
          <w:sz w:val="32"/>
          <w:szCs w:val="32"/>
          <w:cs/>
        </w:rPr>
        <w:t>ควนทอง</w:t>
      </w:r>
      <w:r w:rsidR="00D37CA8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อ</w:t>
      </w:r>
      <w:r w:rsidR="00D37CA8">
        <w:rPr>
          <w:sz w:val="32"/>
          <w:szCs w:val="32"/>
        </w:rPr>
        <w:t>.</w:t>
      </w:r>
      <w:r w:rsidR="00D37CA8">
        <w:rPr>
          <w:rFonts w:hint="cs"/>
          <w:sz w:val="32"/>
          <w:szCs w:val="32"/>
          <w:cs/>
        </w:rPr>
        <w:t>ขนอม</w:t>
      </w:r>
      <w:r w:rsidR="00D37CA8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จ</w:t>
      </w:r>
      <w:r w:rsidR="00D37CA8">
        <w:rPr>
          <w:sz w:val="32"/>
          <w:szCs w:val="32"/>
        </w:rPr>
        <w:t>.</w:t>
      </w:r>
      <w:r w:rsidR="00D37CA8">
        <w:rPr>
          <w:sz w:val="32"/>
          <w:szCs w:val="32"/>
          <w:cs/>
        </w:rPr>
        <w:t>นครศรีธรรมราช</w:t>
      </w:r>
      <w:r w:rsidR="00D37CA8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จึงได้รายงานให้ผู้บังคับบัญชาทราบและเดินทางไปยังที่เกิดเหตุ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จากการตรวจสถานที่เกิดเหตุ</w:t>
      </w:r>
      <w:r w:rsidRPr="00F83404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พบศพ</w:t>
      </w:r>
      <w:r w:rsidR="00D37CA8">
        <w:rPr>
          <w:rFonts w:hint="cs"/>
          <w:sz w:val="32"/>
          <w:szCs w:val="32"/>
          <w:cs/>
        </w:rPr>
        <w:t>เพศชายสูงประมาณ 180 ซม. สวมกางเกงกีฬาขาสั้นสีดำมีแถบสีแดง 2 แถบ</w:t>
      </w:r>
      <w:r w:rsidR="00DA7292">
        <w:rPr>
          <w:rFonts w:hint="cs"/>
          <w:sz w:val="32"/>
          <w:szCs w:val="32"/>
          <w:cs/>
        </w:rPr>
        <w:t xml:space="preserve">บริเวณตะเข็บกางเกง สวมเสื้อยืดคอกรมสีกรมท่า มีสัญลักษณ์ธงชาติสหรัฐอยู่บนหน้าอก </w:t>
      </w:r>
      <w:r w:rsidR="00D37CA8">
        <w:rPr>
          <w:rFonts w:hint="cs"/>
          <w:sz w:val="32"/>
          <w:szCs w:val="32"/>
          <w:cs/>
        </w:rPr>
        <w:t xml:space="preserve">นอนเสียชีวิตอยู่บนที่นอน ภายในห้องนอน </w:t>
      </w:r>
      <w:r w:rsidRPr="00F83404">
        <w:rPr>
          <w:sz w:val="32"/>
          <w:szCs w:val="32"/>
          <w:cs/>
        </w:rPr>
        <w:t>สภาพศพ</w:t>
      </w:r>
      <w:r w:rsidR="00D37CA8">
        <w:rPr>
          <w:rFonts w:hint="cs"/>
          <w:sz w:val="32"/>
          <w:szCs w:val="32"/>
          <w:cs/>
        </w:rPr>
        <w:t xml:space="preserve">นอนหงายมีผ้าขาวม้าผูกที่คอ ใกล้เคียงกับศพพบเก้าอี้ตั้งอยู่ใกล้กับที่นอน บนโครงหลังคามีผ้าขาวม้าสีและลายเดียวกับที่ผูกอยู่ที่คอ </w:t>
      </w:r>
      <w:r w:rsidRPr="00F83404">
        <w:rPr>
          <w:sz w:val="32"/>
          <w:szCs w:val="32"/>
          <w:cs/>
        </w:rPr>
        <w:t>ร่วมกับแพทย์รพ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="00DA7292">
        <w:rPr>
          <w:sz w:val="32"/>
          <w:szCs w:val="32"/>
          <w:cs/>
        </w:rPr>
        <w:t>ทำ</w:t>
      </w:r>
      <w:r w:rsidRPr="00F83404">
        <w:rPr>
          <w:sz w:val="32"/>
          <w:szCs w:val="32"/>
          <w:cs/>
        </w:rPr>
        <w:t>การตรวจชันสูตรพลิกศพเบื</w:t>
      </w:r>
      <w:r>
        <w:rPr>
          <w:rFonts w:hint="cs"/>
          <w:sz w:val="32"/>
          <w:szCs w:val="32"/>
          <w:cs/>
        </w:rPr>
        <w:t>้</w:t>
      </w:r>
      <w:r w:rsidRPr="00F83404">
        <w:rPr>
          <w:sz w:val="32"/>
          <w:szCs w:val="32"/>
          <w:cs/>
        </w:rPr>
        <w:t>องต้น</w:t>
      </w:r>
      <w:r w:rsidRPr="00F83404">
        <w:rPr>
          <w:sz w:val="32"/>
          <w:szCs w:val="32"/>
        </w:rPr>
        <w:t xml:space="preserve"> </w:t>
      </w:r>
      <w:r w:rsidR="00DA7292">
        <w:rPr>
          <w:rFonts w:hint="cs"/>
          <w:sz w:val="32"/>
          <w:szCs w:val="32"/>
          <w:cs/>
        </w:rPr>
        <w:t>แพทย์ลงความเห็นสาเหตุเกิดจากขาดอากาศหายใจ</w:t>
      </w:r>
      <w:r w:rsidR="00DA7292">
        <w:rPr>
          <w:rFonts w:hint="cs"/>
          <w:sz w:val="32"/>
          <w:szCs w:val="32"/>
          <w:rtl/>
          <w:cs/>
        </w:rPr>
        <w:t xml:space="preserve"> เสียชีวิตมาแล้วประมาณ 4 ชมทางญาติไม่ติดใจสาเหตุการเสียชีวิต</w:t>
      </w:r>
      <w:r w:rsidR="00DA7292">
        <w:rPr>
          <w:rFonts w:hint="cs"/>
          <w:sz w:val="32"/>
          <w:szCs w:val="32"/>
          <w:cs/>
        </w:rPr>
        <w:t>จึงได้ส่งมอบศพให้ญาติประกอบพิธีกรรมทางศาสนาต่อไป</w:t>
      </w:r>
    </w:p>
    <w:p w14:paraId="6D19CCA7" w14:textId="77777777" w:rsidR="00DA7292" w:rsidRDefault="00DA7292" w:rsidP="00D37CA8">
      <w:pPr>
        <w:pStyle w:val="Default"/>
        <w:rPr>
          <w:sz w:val="32"/>
          <w:szCs w:val="32"/>
        </w:rPr>
      </w:pPr>
    </w:p>
    <w:p w14:paraId="11CD0401" w14:textId="77777777" w:rsidR="00DA7292" w:rsidRPr="00C14A27" w:rsidRDefault="00DA7292" w:rsidP="00D37CA8">
      <w:pPr>
        <w:pStyle w:val="Default"/>
        <w:rPr>
          <w:sz w:val="32"/>
          <w:szCs w:val="32"/>
          <w:cs/>
        </w:rPr>
      </w:pPr>
    </w:p>
    <w:p w14:paraId="011F4C0B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lastRenderedPageBreak/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ธันวาคม</w:t>
      </w:r>
      <w:r w:rsidR="008E4C53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2566</w:t>
      </w:r>
    </w:p>
    <w:p w14:paraId="28B505E2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8E4C5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8E4C5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25 คดี,จราจร 1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21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2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คดีฉ้อโกงที่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กระทำผ่านระบบคอมพิ</w:t>
      </w:r>
      <w:r w:rsidR="00F32F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วเตอร์ จำนวน 1 คดี คดีพ.ร.บ.ป่าไม้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จำนวน 1 คดี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ทำให้เสียทรัพย์ จำนวน 1 คดี คดี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ลักทรัพย์ จำนวน 1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</w:p>
    <w:p w14:paraId="43AF784F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32F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32F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14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32F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12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3DA73F6F" w14:textId="77777777" w:rsidR="005F080E" w:rsidRDefault="005F080E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 w:rsidR="00F5415C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155BF8E4" wp14:editId="0467FFE6">
            <wp:extent cx="2879457" cy="2160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795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</w:t>
      </w:r>
      <w:r w:rsidR="00F5415C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4D0CF75" wp14:editId="79B3781E">
            <wp:extent cx="2879457" cy="2160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1795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39677B" w14:textId="77777777" w:rsidR="00F5415C" w:rsidRDefault="00F5415C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5141513" wp14:editId="1E79759D">
            <wp:extent cx="2879457" cy="216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79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34A1B751" wp14:editId="3B026981">
            <wp:extent cx="2881267" cy="216000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1796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6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43B193" w14:textId="77777777" w:rsidR="00F46CF1" w:rsidRDefault="00F5415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69653DA" wp14:editId="301BB1CE">
            <wp:extent cx="2879457" cy="21600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179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3180FCFC" wp14:editId="3C761E86">
            <wp:extent cx="2881267" cy="21600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1798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6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0030B6" w14:textId="77777777" w:rsidR="005F080E" w:rsidRDefault="00F46CF1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lastRenderedPageBreak/>
        <w:drawing>
          <wp:anchor distT="0" distB="0" distL="114300" distR="114300" simplePos="0" relativeHeight="251658240" behindDoc="0" locked="0" layoutInCell="1" allowOverlap="1" wp14:anchorId="6730AEB1" wp14:editId="51AABC5A">
            <wp:simplePos x="0" y="0"/>
            <wp:positionH relativeFrom="column">
              <wp:posOffset>3703320</wp:posOffset>
            </wp:positionH>
            <wp:positionV relativeFrom="paragraph">
              <wp:posOffset>-586740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9ADEE" w14:textId="77777777" w:rsidR="00613FFC" w:rsidRPr="002026EA" w:rsidRDefault="00850CC5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0F522" wp14:editId="6C38F104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A4D91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อาญา ๔ กลุ่ม ประจำเดือนธันวาคม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0F52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0;margin-top:6.35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59DA4D91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อาญา ๔ กลุ่ม ประจำเดือนธันวาคม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24805" w14:textId="77777777" w:rsidR="00C14A27" w:rsidRPr="000B0C34" w:rsidRDefault="008A4451" w:rsidP="008A4451">
      <w:pPr>
        <w:tabs>
          <w:tab w:val="left" w:pos="2025"/>
          <w:tab w:val="center" w:pos="5305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5F831439" wp14:editId="42ABAC98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3541C960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37D72E6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51B3C8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0ED88C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3A4A7D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EC888E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E38C18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2667B44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6093C441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FDCE8D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8DCC01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7C3141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1E6A46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83EBCEB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4F090D8C" wp14:editId="295994E5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9E25C9D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1D148" wp14:editId="7CB6AAEB">
                <wp:simplePos x="0" y="0"/>
                <wp:positionH relativeFrom="column">
                  <wp:posOffset>645795</wp:posOffset>
                </wp:positionH>
                <wp:positionV relativeFrom="paragraph">
                  <wp:posOffset>67310</wp:posOffset>
                </wp:positionV>
                <wp:extent cx="5943600" cy="20764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76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5181D" w14:textId="77777777" w:rsidR="0066726C" w:rsidRPr="00275C97" w:rsidRDefault="00F32FC8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เลขคดีสุดท้ายประจำเดือนธันวาคม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2566 </w:t>
                            </w:r>
                          </w:p>
                          <w:p w14:paraId="20EAE91A" w14:textId="77777777" w:rsidR="00275C97" w:rsidRPr="00275C97" w:rsidRDefault="00275C97">
                            <w:pP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F32FC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351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/2566</w:t>
                            </w:r>
                          </w:p>
                          <w:p w14:paraId="6EFD58BE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F32FC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5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/2566</w:t>
                            </w:r>
                          </w:p>
                          <w:p w14:paraId="08426A1C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F32FC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12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76ED7C06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D148" id="Text Box 16" o:spid="_x0000_s1028" type="#_x0000_t202" style="position:absolute;margin-left:50.85pt;margin-top:5.3pt;width:468pt;height:1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" fillcolor="#4eb3cf [3208]" strokecolor="#1e5d6f [1608]" strokeweight="2pt">
                <v:textbox>
                  <w:txbxContent>
                    <w:p w14:paraId="4535181D" w14:textId="77777777" w:rsidR="0066726C" w:rsidRPr="00275C97" w:rsidRDefault="00F32FC8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เลขคดีสุดท้ายประจำเดือนธันวาคม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2566 </w:t>
                      </w:r>
                    </w:p>
                    <w:p w14:paraId="20EAE91A" w14:textId="77777777" w:rsidR="00275C97" w:rsidRPr="00275C97" w:rsidRDefault="00275C97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F32FC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351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/2566</w:t>
                      </w:r>
                    </w:p>
                    <w:p w14:paraId="6EFD58BE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F32FC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5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/2566</w:t>
                      </w:r>
                    </w:p>
                    <w:p w14:paraId="08426A1C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F32FC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12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76ED7C06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4C07B353" w14:textId="77777777" w:rsidR="007F32D0" w:rsidRDefault="007F32D0" w:rsidP="007F32D0">
      <w:pPr>
        <w:rPr>
          <w:szCs w:val="24"/>
          <w:cs/>
          <w:lang w:bidi="th-TH"/>
        </w:rPr>
      </w:pPr>
    </w:p>
    <w:p w14:paraId="5E774B25" w14:textId="77777777" w:rsidR="007F32D0" w:rsidRDefault="007F32D0" w:rsidP="007F32D0">
      <w:pPr>
        <w:rPr>
          <w:szCs w:val="24"/>
          <w:cs/>
          <w:lang w:bidi="th-TH"/>
        </w:rPr>
      </w:pPr>
    </w:p>
    <w:p w14:paraId="218ABC09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625C66D4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0DE1D0C0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  <w:bookmarkStart w:id="0" w:name="_GoBack"/>
      <w:bookmarkEnd w:id="0"/>
    </w:p>
    <w:sectPr w:rsidR="00275C97" w:rsidRPr="007F32D0" w:rsidSect="002D1C03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993A8" w14:textId="77777777" w:rsidR="00AA65C8" w:rsidRDefault="00AA65C8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5AF25990" w14:textId="77777777" w:rsidR="00AA65C8" w:rsidRDefault="00AA65C8">
      <w:pPr>
        <w:rPr>
          <w:szCs w:val="24"/>
          <w:cs/>
          <w:lang w:bidi="th-TH"/>
        </w:rPr>
      </w:pPr>
    </w:p>
  </w:endnote>
  <w:endnote w:type="continuationSeparator" w:id="0">
    <w:p w14:paraId="51215B98" w14:textId="77777777" w:rsidR="00AA65C8" w:rsidRDefault="00AA65C8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07C3B202" w14:textId="77777777" w:rsidR="00AA65C8" w:rsidRDefault="00AA65C8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55E0B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02B5C5D5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37F45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B7F9C67" wp14:editId="199FFA5B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5688A4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A7910" w14:textId="77777777" w:rsidR="00AA65C8" w:rsidRDefault="00AA65C8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26435240" w14:textId="77777777" w:rsidR="00AA65C8" w:rsidRDefault="00AA65C8">
      <w:pPr>
        <w:rPr>
          <w:szCs w:val="24"/>
          <w:cs/>
          <w:lang w:bidi="th-TH"/>
        </w:rPr>
      </w:pPr>
    </w:p>
  </w:footnote>
  <w:footnote w:type="continuationSeparator" w:id="0">
    <w:p w14:paraId="30B691CF" w14:textId="77777777" w:rsidR="00AA65C8" w:rsidRDefault="00AA65C8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67047AF4" w14:textId="77777777" w:rsidR="00AA65C8" w:rsidRDefault="00AA65C8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41862" w14:textId="77777777" w:rsidR="007201A7" w:rsidRPr="003F5098" w:rsidRDefault="007201A7">
    <w:pPr>
      <w:rPr>
        <w:szCs w:val="24"/>
        <w:cs/>
        <w:lang w:bidi="th-TH"/>
      </w:rPr>
    </w:pPr>
  </w:p>
  <w:p w14:paraId="2E581C21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F5F36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0B8667" wp14:editId="6D3028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B6E8BC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E0F25"/>
    <w:rsid w:val="000E7C40"/>
    <w:rsid w:val="001342B2"/>
    <w:rsid w:val="001817A4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D23A0"/>
    <w:rsid w:val="003F5098"/>
    <w:rsid w:val="004533C1"/>
    <w:rsid w:val="004858C9"/>
    <w:rsid w:val="004870D2"/>
    <w:rsid w:val="004A10E9"/>
    <w:rsid w:val="004E3648"/>
    <w:rsid w:val="005525A2"/>
    <w:rsid w:val="005D5EF7"/>
    <w:rsid w:val="005E394D"/>
    <w:rsid w:val="005F080E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5297"/>
    <w:rsid w:val="008E4C53"/>
    <w:rsid w:val="009415D1"/>
    <w:rsid w:val="00947F34"/>
    <w:rsid w:val="00955762"/>
    <w:rsid w:val="009611BE"/>
    <w:rsid w:val="009C2F7E"/>
    <w:rsid w:val="009D3F3C"/>
    <w:rsid w:val="00A119AC"/>
    <w:rsid w:val="00A340F2"/>
    <w:rsid w:val="00A34950"/>
    <w:rsid w:val="00A36725"/>
    <w:rsid w:val="00A75635"/>
    <w:rsid w:val="00AA65C8"/>
    <w:rsid w:val="00AE1D32"/>
    <w:rsid w:val="00AF1748"/>
    <w:rsid w:val="00B102A6"/>
    <w:rsid w:val="00B2226B"/>
    <w:rsid w:val="00B66C63"/>
    <w:rsid w:val="00B727BE"/>
    <w:rsid w:val="00BC3718"/>
    <w:rsid w:val="00C14A27"/>
    <w:rsid w:val="00CE3710"/>
    <w:rsid w:val="00CF2287"/>
    <w:rsid w:val="00D33124"/>
    <w:rsid w:val="00D37CA8"/>
    <w:rsid w:val="00D46184"/>
    <w:rsid w:val="00D4639A"/>
    <w:rsid w:val="00D73210"/>
    <w:rsid w:val="00DA7292"/>
    <w:rsid w:val="00EB63A0"/>
    <w:rsid w:val="00EC16CD"/>
    <w:rsid w:val="00F32FC8"/>
    <w:rsid w:val="00F46CF1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42F9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ธันวาคม 2566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4-49E3-AC1A-ED5EF24B06C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E4-49E3-AC1A-ED5EF24B06C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E4-49E3-AC1A-ED5EF24B06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4205152"/>
        <c:axId val="676581064"/>
      </c:barChart>
      <c:catAx>
        <c:axId val="51420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76581064"/>
        <c:crosses val="autoZero"/>
        <c:auto val="1"/>
        <c:lblAlgn val="ctr"/>
        <c:lblOffset val="100"/>
        <c:noMultiLvlLbl val="0"/>
      </c:catAx>
      <c:valAx>
        <c:axId val="676581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420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เดือนธันวาคม 2565 กับเดือนธันวาคม 2566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เดือนธันวาคม 2565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BC-4B8B-9809-91EE17BD3BF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เดือนธันวาคม2566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BC-4B8B-9809-91EE17BD3B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76578320"/>
        <c:axId val="676579104"/>
      </c:barChart>
      <c:catAx>
        <c:axId val="67657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76579104"/>
        <c:crosses val="autoZero"/>
        <c:auto val="1"/>
        <c:lblAlgn val="ctr"/>
        <c:lblOffset val="100"/>
        <c:noMultiLvlLbl val="0"/>
      </c:catAx>
      <c:valAx>
        <c:axId val="67657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7657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2024-04-10T10:10:00Z</dcterms:created>
  <dcterms:modified xsi:type="dcterms:W3CDTF">2024-04-11T04:08:00Z</dcterms:modified>
</cp:coreProperties>
</file>