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7546D87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068F9" wp14:editId="7AE7F37E">
                <wp:simplePos x="0" y="0"/>
                <wp:positionH relativeFrom="column">
                  <wp:posOffset>1722119</wp:posOffset>
                </wp:positionH>
                <wp:positionV relativeFrom="paragraph">
                  <wp:posOffset>-152400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44BDE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53C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0C3E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253C8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0C3E85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6CFA892A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626D0824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9253C8">
        <w:rPr>
          <w:rFonts w:asciiTheme="majorBidi" w:hAnsiTheme="majorBidi" w:cstheme="majorBidi" w:hint="cs"/>
          <w:b/>
          <w:bCs/>
          <w:sz w:val="36"/>
          <w:szCs w:val="36"/>
          <w:cs/>
        </w:rPr>
        <w:t>มีนาคม</w:t>
      </w:r>
      <w:r w:rsidR="000C3E85">
        <w:rPr>
          <w:rFonts w:asciiTheme="majorBidi" w:hAnsiTheme="majorBidi" w:cstheme="majorBidi"/>
          <w:b/>
          <w:bCs/>
          <w:sz w:val="36"/>
          <w:szCs w:val="36"/>
        </w:rPr>
        <w:t xml:space="preserve"> 2567</w:t>
      </w:r>
      <w:r>
        <w:rPr>
          <w:b/>
          <w:bCs/>
          <w:sz w:val="36"/>
          <w:szCs w:val="36"/>
        </w:rPr>
        <w:t xml:space="preserve">) </w:t>
      </w:r>
    </w:p>
    <w:p w14:paraId="0BDE3EE6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9253C8">
        <w:rPr>
          <w:rFonts w:hint="cs"/>
          <w:sz w:val="32"/>
          <w:szCs w:val="32"/>
          <w:cs/>
        </w:rPr>
        <w:t>พบศพ</w:t>
      </w:r>
      <w:r w:rsidR="00A36EA4">
        <w:rPr>
          <w:rFonts w:hint="cs"/>
          <w:sz w:val="32"/>
          <w:szCs w:val="32"/>
          <w:cs/>
        </w:rPr>
        <w:t>เสียชีวิต</w:t>
      </w:r>
      <w:r w:rsidR="009253C8">
        <w:rPr>
          <w:rFonts w:hint="cs"/>
          <w:sz w:val="32"/>
          <w:szCs w:val="32"/>
          <w:cs/>
        </w:rPr>
        <w:t>ภายในบ้าน</w:t>
      </w:r>
      <w:r w:rsidR="002026EA">
        <w:rPr>
          <w:rFonts w:hint="cs"/>
          <w:sz w:val="32"/>
          <w:szCs w:val="32"/>
          <w:cs/>
        </w:rPr>
        <w:t xml:space="preserve"> </w:t>
      </w:r>
    </w:p>
    <w:p w14:paraId="681FADA8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กิตติศักดิ์ รามสวัสดิ์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9253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พ.ต.ท.ศักดินันท์ ด้วงโยธา สว.(สอบสวน) สภ.ขนอม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2255F766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 w:rsidR="009253C8">
        <w:rPr>
          <w:sz w:val="32"/>
          <w:szCs w:val="32"/>
        </w:rPr>
        <w:t>.6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5700D713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="009253C8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9253C8" w:rsidRPr="009F6F58">
        <w:rPr>
          <w:rFonts w:ascii="TH SarabunIT๙" w:hAnsi="TH SarabunIT๙" w:cs="TH SarabunIT๙"/>
          <w:sz w:val="32"/>
          <w:szCs w:val="32"/>
          <w:cs/>
        </w:rPr>
        <w:t>1 มี.ค. 2567 เวลาประมาณ 20.25 น.</w:t>
      </w:r>
    </w:p>
    <w:p w14:paraId="5647D7A2" w14:textId="77777777" w:rsidR="003241A7" w:rsidRDefault="00F83404" w:rsidP="00A36EA4">
      <w:pPr>
        <w:pStyle w:val="Default"/>
        <w:rPr>
          <w:rFonts w:asciiTheme="majorBidi" w:hAnsiTheme="majorBidi" w:cs="Angsana New"/>
          <w:noProof/>
          <w:lang w:eastAsia="en-US"/>
        </w:rPr>
      </w:pPr>
      <w:r>
        <w:rPr>
          <w:rFonts w:asciiTheme="majorBidi" w:hAnsiTheme="majorBidi" w:cs="Angsana New"/>
          <w:noProof/>
          <w:lang w:eastAsia="en-US"/>
        </w:rPr>
        <w:t xml:space="preserve"> </w:t>
      </w:r>
    </w:p>
    <w:p w14:paraId="1D2832A0" w14:textId="77777777" w:rsidR="003241A7" w:rsidRDefault="009253C8" w:rsidP="00A36EA4">
      <w:pPr>
        <w:pStyle w:val="Default"/>
        <w:rPr>
          <w:rFonts w:asciiTheme="majorBidi" w:hAnsiTheme="majorBidi" w:cs="Angsana New"/>
          <w:noProof/>
          <w:lang w:eastAsia="en-US"/>
        </w:rPr>
      </w:pPr>
      <w:r>
        <w:rPr>
          <w:rFonts w:asciiTheme="majorBidi" w:hAnsiTheme="majorBidi" w:cs="Angsana New" w:hint="cs"/>
          <w:noProof/>
          <w:cs/>
          <w:lang w:eastAsia="en-US"/>
        </w:rPr>
        <w:t xml:space="preserve">                               </w:t>
      </w:r>
      <w:r>
        <w:rPr>
          <w:rFonts w:asciiTheme="majorBidi" w:hAnsiTheme="majorBidi" w:cs="Angsana New"/>
          <w:noProof/>
          <w:lang w:eastAsia="en-US"/>
        </w:rPr>
        <w:drawing>
          <wp:inline distT="0" distB="0" distL="0" distR="0" wp14:anchorId="2F751D37" wp14:editId="3AEE84F2">
            <wp:extent cx="1620420" cy="216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79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2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noProof/>
          <w:cs/>
          <w:lang w:eastAsia="en-US"/>
        </w:rPr>
        <w:t xml:space="preserve">                </w:t>
      </w:r>
      <w:r>
        <w:rPr>
          <w:rFonts w:asciiTheme="majorBidi" w:hAnsiTheme="majorBidi" w:cs="Angsana New"/>
          <w:noProof/>
          <w:lang w:eastAsia="en-US"/>
        </w:rPr>
        <w:drawing>
          <wp:inline distT="0" distB="0" distL="0" distR="0" wp14:anchorId="6B6F1A11" wp14:editId="2047FC6F">
            <wp:extent cx="2879457" cy="2160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79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5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2AF69F" w14:textId="77777777" w:rsidR="003241A7" w:rsidRDefault="003241A7" w:rsidP="00A36EA4">
      <w:pPr>
        <w:pStyle w:val="Default"/>
        <w:rPr>
          <w:rFonts w:asciiTheme="majorBidi" w:hAnsiTheme="majorBidi" w:cs="Angsana New"/>
          <w:noProof/>
          <w:lang w:eastAsia="en-US"/>
        </w:rPr>
      </w:pPr>
      <w:r>
        <w:rPr>
          <w:rFonts w:asciiTheme="majorBidi" w:hAnsiTheme="majorBidi" w:cs="Angsana New"/>
          <w:noProof/>
          <w:lang w:eastAsia="en-US"/>
        </w:rPr>
        <w:t xml:space="preserve">    </w:t>
      </w:r>
    </w:p>
    <w:p w14:paraId="4D440B13" w14:textId="77777777" w:rsidR="00A36EA4" w:rsidRPr="00A36EA4" w:rsidRDefault="00F83404" w:rsidP="00A36EA4">
      <w:pPr>
        <w:pStyle w:val="Default"/>
      </w:pPr>
      <w:r>
        <w:rPr>
          <w:rFonts w:asciiTheme="majorBidi" w:hAnsiTheme="majorBidi" w:cs="Angsana New"/>
          <w:noProof/>
          <w:lang w:eastAsia="en-US"/>
        </w:rPr>
        <w:t xml:space="preserve">           </w:t>
      </w:r>
      <w:r w:rsidR="00D4639A">
        <w:rPr>
          <w:rFonts w:asciiTheme="majorBidi" w:hAnsiTheme="majorBidi" w:cs="Angsana New"/>
          <w:noProof/>
          <w:lang w:eastAsia="en-US"/>
        </w:rPr>
        <w:t xml:space="preserve"> </w:t>
      </w:r>
      <w:r w:rsidR="00613FFC">
        <w:rPr>
          <w:rFonts w:asciiTheme="majorBidi" w:hAnsiTheme="majorBidi" w:cs="Angsana New"/>
          <w:noProof/>
          <w:lang w:eastAsia="en-US"/>
        </w:rPr>
        <w:t xml:space="preserve">       </w:t>
      </w:r>
      <w:r w:rsidR="005F4F38">
        <w:rPr>
          <w:rFonts w:asciiTheme="majorBidi" w:hAnsiTheme="majorBidi" w:cs="Angsana New"/>
          <w:noProof/>
          <w:lang w:eastAsia="en-US"/>
        </w:rPr>
        <w:t xml:space="preserve">                                                                   </w:t>
      </w:r>
    </w:p>
    <w:p w14:paraId="4669C586" w14:textId="77777777" w:rsidR="009253C8" w:rsidRPr="009253C8" w:rsidRDefault="009253C8" w:rsidP="009253C8">
      <w:pPr>
        <w:ind w:left="567" w:hanging="567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hint="cs"/>
          <w:cs/>
          <w:lang w:bidi="th-TH"/>
        </w:rPr>
        <w:t xml:space="preserve">         </w:t>
      </w:r>
      <w:r w:rsidR="00A36EA4" w:rsidRPr="00A36EA4">
        <w:rPr>
          <w:szCs w:val="24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</w:t>
      </w:r>
      <w:r w:rsidRPr="009F6F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วันที่ 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 xml:space="preserve">1 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มี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ค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 xml:space="preserve">. </w:t>
      </w:r>
      <w:r w:rsidRPr="009F6F58">
        <w:rPr>
          <w:rFonts w:ascii="TH SarabunIT๙" w:hAnsi="TH SarabunIT๙" w:cs="TH SarabunIT๙"/>
          <w:sz w:val="32"/>
          <w:szCs w:val="32"/>
          <w:cs/>
        </w:rPr>
        <w:t xml:space="preserve">2567 </w:t>
      </w:r>
      <w:r w:rsidRPr="009F6F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เวลาประมาณ 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20</w:t>
      </w:r>
      <w:r w:rsidRPr="009F6F58">
        <w:rPr>
          <w:rFonts w:ascii="TH SarabunIT๙" w:hAnsi="TH SarabunIT๙" w:cs="TH SarabunIT๙"/>
          <w:sz w:val="32"/>
          <w:szCs w:val="32"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 xml:space="preserve">25 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น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 xml:space="preserve">. 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ร้อยเวรสอบสวน สภ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ขนอม ได้รับแจ้งจากศูนย์วิทยุ สภ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ขนอม ว่ามีผู้เสียชีวิตใน บ้าน หมู่ที่ 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 xml:space="preserve">6 </w:t>
      </w:r>
      <w:r w:rsidRPr="009F6F58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ขนอม อ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ขนอม จว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นศ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 xml:space="preserve">. 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จึงรายงานให้ผู้บังคับบัญชาตามลำดับชั้นทราบ ประสานแพทย์เวร รพ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ขนอม ร่วมชันสูตรพลิกศพ ได้พร้อมกำลังตำรวจ อีกจำนวนหนึ่งเดินทางไปยังที่เกิดเหตุ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จากการตรวจสถานที่เกิดเหตุ พบศพ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เพศหญิง</w:t>
      </w:r>
      <w:r w:rsidRPr="009F6F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นอนอยู่บนพื้นห้องนอนสภาพศพนอนหงาย สวมเสื้อเชิ้ตสีดำ กางเกงยีนส์สีน้ำเงิน มีเชือกผูกอยู่ที่คอ ใกล้ผู้ตายมีโทรศัพท์ กระเป๋าใส่เงิน ข้างในมีเงินเเละทองคำอยู่ ข้างๆกันมีจดหมายเขียนว่า 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"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แม่นุ้ยขอโทษนะเเม่ เเม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่รักน้องนะครับ โจนาธาน</w:t>
      </w:r>
      <w:r>
        <w:rPr>
          <w:rFonts w:ascii="TH SarabunIT๙" w:hAnsi="TH SarabunIT๙" w:cs="TH SarabunIT๙"/>
          <w:sz w:val="32"/>
          <w:szCs w:val="32"/>
          <w:rtl/>
          <w:cs/>
        </w:rPr>
        <w:t xml:space="preserve">"  </w:t>
      </w:r>
      <w:r w:rsidRPr="009F6F58">
        <w:rPr>
          <w:rFonts w:ascii="TH SarabunIT๙" w:hAnsi="TH SarabunIT๙" w:cs="TH SarabunIT๙"/>
          <w:sz w:val="32"/>
          <w:szCs w:val="32"/>
          <w:cs/>
          <w:lang w:bidi="th-TH"/>
        </w:rPr>
        <w:t>จากการสืบสวนสอบสวนเบื้องต้นได้ความว่า ผู้ตายพักอาศัยโดยลำพังในบ้านเกิดเหตุ ต่อมา เเม่ผู้ตายมาหา เเต่บ้านปิดล็อคเเม่ผู้ตายจึงดูทางหน้าต่างเห็นเหมือนลูกตัวเองนอนเสียชีวิตอยู่ จึงตามญาติเเละโทรเเจ้งตำรวจ น้าชายผู้ตายได้ปีนเข้าทางหน้าต่างเพื่อมาเปิดประตูให้ พนักงานสอบสวนได้ร่วมกับแพทย์ รพ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ขนอม ชันสูตรพลิกศพผู้ตาย เบื้องต้นไม่พบบาดแผลระบุค</w:t>
      </w:r>
      <w:r w:rsidRPr="009F6F5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วามเห็นว่าเสียชีวิตมาแล้วประมาณ 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 xml:space="preserve">12 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ชม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 xml:space="preserve">. 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ญาติผู้ตายขอนำศพส่งผ่าชันสูตรที่นิติเวช รพ</w:t>
      </w:r>
      <w:r w:rsidRPr="009F6F5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9F6F5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มหาราช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rtl/>
          <w:cs/>
          <w:lang w:bidi="th-TH"/>
        </w:rPr>
        <w:t>นครศรีธรรมราช</w:t>
      </w:r>
    </w:p>
    <w:p w14:paraId="62CB758D" w14:textId="77777777" w:rsidR="00F5415C" w:rsidRDefault="00F83404" w:rsidP="009253C8">
      <w:pPr>
        <w:pStyle w:val="Default"/>
        <w:rPr>
          <w:noProof/>
          <w:cs/>
        </w:rPr>
      </w:pPr>
      <w:r>
        <w:rPr>
          <w:rFonts w:hint="cs"/>
          <w:noProof/>
          <w:cs/>
        </w:rPr>
        <w:t xml:space="preserve">             </w:t>
      </w:r>
    </w:p>
    <w:p w14:paraId="32699431" w14:textId="77777777" w:rsidR="00F83404" w:rsidRPr="00F5415C" w:rsidRDefault="00F5415C" w:rsidP="00F83404">
      <w:pPr>
        <w:rPr>
          <w:rFonts w:asciiTheme="majorBidi" w:hAnsiTheme="majorBidi" w:cs="Angsana New"/>
          <w:noProof/>
          <w:szCs w:val="24"/>
          <w:lang w:val="en-US" w:bidi="th-TH"/>
        </w:rPr>
      </w:pPr>
      <w:r>
        <w:rPr>
          <w:rFonts w:hint="cs"/>
          <w:noProof/>
          <w:cs/>
          <w:lang w:bidi="th-TH"/>
        </w:rPr>
        <w:t xml:space="preserve">             </w:t>
      </w:r>
      <w:r w:rsidR="00F83404">
        <w:rPr>
          <w:rFonts w:hint="cs"/>
          <w:noProof/>
          <w:cs/>
          <w:lang w:bidi="th-TH"/>
        </w:rPr>
        <w:t xml:space="preserve">               </w:t>
      </w:r>
      <w:r>
        <w:rPr>
          <w:rFonts w:hint="cs"/>
          <w:noProof/>
          <w:cs/>
          <w:lang w:bidi="th-TH"/>
        </w:rPr>
        <w:t xml:space="preserve">        </w:t>
      </w:r>
      <w:r w:rsidR="00F83404">
        <w:rPr>
          <w:rFonts w:hint="cs"/>
          <w:noProof/>
          <w:cs/>
          <w:lang w:bidi="th-TH"/>
        </w:rPr>
        <w:t xml:space="preserve">       </w:t>
      </w:r>
    </w:p>
    <w:p w14:paraId="1766D9D8" w14:textId="77777777" w:rsidR="00DA7292" w:rsidRDefault="00F83404" w:rsidP="00D37CA8">
      <w:pPr>
        <w:pStyle w:val="Default"/>
        <w:rPr>
          <w:sz w:val="32"/>
          <w:szCs w:val="32"/>
        </w:rPr>
      </w:pPr>
      <w:r w:rsidRPr="00F83404">
        <w:t xml:space="preserve"> </w:t>
      </w:r>
    </w:p>
    <w:p w14:paraId="5FBFF63A" w14:textId="77777777" w:rsidR="003241A7" w:rsidRDefault="003241A7" w:rsidP="00D37CA8">
      <w:pPr>
        <w:pStyle w:val="Default"/>
        <w:rPr>
          <w:sz w:val="32"/>
          <w:szCs w:val="32"/>
        </w:rPr>
      </w:pPr>
    </w:p>
    <w:p w14:paraId="62560934" w14:textId="77777777" w:rsidR="003241A7" w:rsidRDefault="003241A7" w:rsidP="00D37CA8">
      <w:pPr>
        <w:pStyle w:val="Default"/>
        <w:rPr>
          <w:sz w:val="32"/>
          <w:szCs w:val="32"/>
        </w:rPr>
      </w:pPr>
    </w:p>
    <w:p w14:paraId="19ABEC94" w14:textId="77777777" w:rsidR="003241A7" w:rsidRPr="00C14A27" w:rsidRDefault="00277865" w:rsidP="00D37CA8">
      <w:pPr>
        <w:pStyle w:val="Default"/>
        <w:rPr>
          <w:sz w:val="32"/>
          <w:szCs w:val="32"/>
          <w:cs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04ABE45A" wp14:editId="516402BF">
            <wp:simplePos x="0" y="0"/>
            <wp:positionH relativeFrom="column">
              <wp:posOffset>3695700</wp:posOffset>
            </wp:positionH>
            <wp:positionV relativeFrom="paragraph">
              <wp:posOffset>-292735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FB7B0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9253C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มีนาคม</w:t>
      </w:r>
      <w:r w:rsidR="005F4F38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2567</w:t>
      </w:r>
    </w:p>
    <w:p w14:paraId="5156D78B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9253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มีนาคม</w:t>
      </w:r>
      <w:r w:rsidR="005F4F3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9253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มีนาคม</w:t>
      </w:r>
      <w:r w:rsidR="005F4F3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24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9253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24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คดี,จราจร 0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C518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15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3E47D3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8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คดีฉ้อโกงที่กระทำผ่านระบบคอมพิวเตอร์ จำนวน 1 คดี </w:t>
      </w:r>
      <w:r w:rsidR="00C518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คดีทำให้เสียทรัพย์ จำนวน 1 คดี</w:t>
      </w:r>
    </w:p>
    <w:p w14:paraId="0B97CC09" w14:textId="77777777" w:rsidR="005F080E" w:rsidRDefault="00C14A27" w:rsidP="005F080E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9253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มีนาคม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9253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มีนาคม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24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FE592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8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16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597B3542" w14:textId="77777777" w:rsidR="00C5185B" w:rsidRDefault="005F080E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  <w:r w:rsidR="009608A5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04CA401E" wp14:editId="5E0A737F">
            <wp:extent cx="3000375" cy="2159635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795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82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08A5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</w:t>
      </w:r>
      <w:r w:rsidR="009608A5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51FDBC9B" wp14:editId="0E396E9D">
            <wp:extent cx="3009900" cy="215963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1796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11" cy="2160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B70376" w14:textId="77777777" w:rsidR="00F5415C" w:rsidRDefault="00C5185B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</w:t>
      </w:r>
    </w:p>
    <w:p w14:paraId="160CA195" w14:textId="77777777" w:rsidR="005D5EF7" w:rsidRDefault="00467DF4" w:rsidP="00F5415C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  </w:t>
      </w:r>
      <w:r w:rsidR="00F5415C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  <w:r w:rsidR="009608A5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4C552A84" wp14:editId="7A4CED9B">
            <wp:extent cx="2819400" cy="1924993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1926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28" cy="1930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   </w:t>
      </w:r>
      <w:r w:rsidR="009608A5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74444379" wp14:editId="79DD7602">
            <wp:extent cx="2857500" cy="1925081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1926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143" cy="1934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9F9130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6D91EA40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11D4975C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23BF4C83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7CE6F7E1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43C07F14" w14:textId="77777777" w:rsidR="00277865" w:rsidRDefault="00277865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4AD80459" w14:textId="77777777" w:rsidR="005F080E" w:rsidRDefault="00277865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40053113" wp14:editId="2238739B">
            <wp:simplePos x="0" y="0"/>
            <wp:positionH relativeFrom="margin">
              <wp:align>center</wp:align>
            </wp:positionH>
            <wp:positionV relativeFrom="paragraph">
              <wp:posOffset>294640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B9B41" w14:textId="77777777" w:rsidR="00C14A27" w:rsidRPr="00277865" w:rsidRDefault="00850CC5" w:rsidP="00277865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B7C2A5" wp14:editId="26B31CC5">
                <wp:simplePos x="0" y="0"/>
                <wp:positionH relativeFrom="margin">
                  <wp:align>center</wp:align>
                </wp:positionH>
                <wp:positionV relativeFrom="paragraph">
                  <wp:posOffset>-328930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4EF7D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</w:t>
                            </w:r>
                            <w:r w:rsidR="00F32F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อาญา </w:t>
                            </w:r>
                            <w:r w:rsidR="009253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๔ กลุ่ม ประจำเดือนมีนาคม</w:t>
                            </w:r>
                            <w:r w:rsidR="007B0D8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D11C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0;margin-top:-25.9pt;width:320.25pt;height:3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</w:t>
                      </w:r>
                      <w:r w:rsidR="00F32F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อาญา </w:t>
                      </w:r>
                      <w:r w:rsidR="009253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๔ กลุ่ม ประจำเดือนมีนาคม</w:t>
                      </w:r>
                      <w:r w:rsidR="007B0D8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๒๕๖๗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451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40636977" wp14:editId="40D1C10A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0FEFED0D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F32FC8">
        <w:rPr>
          <w:rFonts w:hint="cs"/>
          <w:noProof/>
          <w:szCs w:val="24"/>
          <w:cs/>
          <w:lang w:bidi="th-TH"/>
        </w:rPr>
        <w:t xml:space="preserve">  </w:t>
      </w:r>
      <w:r w:rsidR="006B4CC9">
        <w:rPr>
          <w:noProof/>
          <w:szCs w:val="24"/>
          <w:cs/>
          <w:lang w:bidi="th-TH"/>
        </w:rPr>
        <w:tab/>
      </w:r>
    </w:p>
    <w:p w14:paraId="0265B670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314885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5BEEDB7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8B23EE0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922F67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D55D39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0A38067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5B81D7DE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F43416F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7231F45F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178D16F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307389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71395BD" w14:textId="77777777" w:rsidR="007F32D0" w:rsidRPr="007F32D0" w:rsidRDefault="003576C5" w:rsidP="003576C5">
      <w:pPr>
        <w:jc w:val="center"/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49E7690F" wp14:editId="4DB648C7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5642333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12DC72" wp14:editId="1F9FFFAC">
                <wp:simplePos x="0" y="0"/>
                <wp:positionH relativeFrom="column">
                  <wp:posOffset>645795</wp:posOffset>
                </wp:positionH>
                <wp:positionV relativeFrom="paragraph">
                  <wp:posOffset>64135</wp:posOffset>
                </wp:positionV>
                <wp:extent cx="5943600" cy="20002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000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EB162" w14:textId="77777777" w:rsidR="0066726C" w:rsidRPr="00275C97" w:rsidRDefault="00FE592D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</w:t>
                            </w:r>
                            <w:r w:rsidR="009253C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ลขคดีสุดท้ายประจำเดือนมีนาคม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1717D493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9253C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61</w:t>
                            </w:r>
                            <w:r w:rsidR="007B0D8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/2567</w:t>
                            </w:r>
                          </w:p>
                          <w:p w14:paraId="0842B8F6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 w:rsidR="007B0D8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-</w:t>
                            </w:r>
                          </w:p>
                          <w:p w14:paraId="02BE79A2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9253C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16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604CDB2C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50.85pt;margin-top:5.05pt;width:468pt;height:15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" fillcolor="#4eb3cf [3208]" strokecolor="#1e5d6f [1608]" strokeweight="2pt">
                <v:textbox>
                  <w:txbxContent>
                    <w:p w:rsidR="0066726C" w:rsidRPr="00275C97" w:rsidRDefault="00FE592D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</w:t>
                      </w:r>
                      <w:r w:rsidR="009253C8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ลขคดีสุดท้ายประจำเดือนมีนาคม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</w:p>
                    <w:p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9253C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61</w:t>
                      </w:r>
                      <w:r w:rsidR="007B0D88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/2567</w:t>
                      </w:r>
                    </w:p>
                    <w:p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 w:rsidR="007B0D8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-</w:t>
                      </w:r>
                    </w:p>
                    <w:p w:rsidR="002026EA" w:rsidRPr="00275C97" w:rsidRDefault="00275C97">
                      <w:pP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9253C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16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4DA7522D" w14:textId="77777777" w:rsidR="007F32D0" w:rsidRDefault="007F32D0" w:rsidP="007F32D0">
      <w:pPr>
        <w:rPr>
          <w:szCs w:val="24"/>
          <w:cs/>
          <w:lang w:bidi="th-TH"/>
        </w:rPr>
      </w:pPr>
    </w:p>
    <w:p w14:paraId="2708670F" w14:textId="77777777" w:rsidR="007F32D0" w:rsidRDefault="007F32D0" w:rsidP="007F32D0">
      <w:pPr>
        <w:rPr>
          <w:szCs w:val="24"/>
          <w:cs/>
          <w:lang w:bidi="th-TH"/>
        </w:rPr>
      </w:pPr>
    </w:p>
    <w:p w14:paraId="086674B5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5D97F774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29FD03B8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6A8476DE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76D1185C" w14:textId="77777777" w:rsidR="00275C97" w:rsidRPr="007F32D0" w:rsidRDefault="00275C97" w:rsidP="007F32D0">
      <w:pPr>
        <w:tabs>
          <w:tab w:val="left" w:pos="9765"/>
        </w:tabs>
        <w:rPr>
          <w:szCs w:val="24"/>
          <w:cs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5408" behindDoc="0" locked="0" layoutInCell="1" allowOverlap="1" wp14:anchorId="58201F6E" wp14:editId="6362B6C5">
            <wp:simplePos x="0" y="0"/>
            <wp:positionH relativeFrom="margin">
              <wp:align>center</wp:align>
            </wp:positionH>
            <wp:positionV relativeFrom="paragraph">
              <wp:posOffset>483870</wp:posOffset>
            </wp:positionV>
            <wp:extent cx="3216641" cy="732790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4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C97" w:rsidRPr="007F32D0" w:rsidSect="002D1C03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AE507" w14:textId="77777777" w:rsidR="004F45BC" w:rsidRDefault="004F45BC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D8110F1" w14:textId="77777777" w:rsidR="004F45BC" w:rsidRDefault="004F45BC">
      <w:pPr>
        <w:rPr>
          <w:szCs w:val="24"/>
          <w:cs/>
          <w:lang w:bidi="th-TH"/>
        </w:rPr>
      </w:pPr>
    </w:p>
  </w:endnote>
  <w:endnote w:type="continuationSeparator" w:id="0">
    <w:p w14:paraId="1EE9B039" w14:textId="77777777" w:rsidR="004F45BC" w:rsidRDefault="004F45BC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061A4F28" w14:textId="77777777" w:rsidR="004F45BC" w:rsidRDefault="004F45BC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85E50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79070C1C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AEA16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4AB4333" wp14:editId="593DC10F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C58014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3C845" w14:textId="77777777" w:rsidR="004F45BC" w:rsidRDefault="004F45BC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65E6B22A" w14:textId="77777777" w:rsidR="004F45BC" w:rsidRDefault="004F45BC">
      <w:pPr>
        <w:rPr>
          <w:szCs w:val="24"/>
          <w:cs/>
          <w:lang w:bidi="th-TH"/>
        </w:rPr>
      </w:pPr>
    </w:p>
  </w:footnote>
  <w:footnote w:type="continuationSeparator" w:id="0">
    <w:p w14:paraId="6F1C498E" w14:textId="77777777" w:rsidR="004F45BC" w:rsidRDefault="004F45BC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2B3EBF4E" w14:textId="77777777" w:rsidR="004F45BC" w:rsidRDefault="004F45BC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0EE33" w14:textId="77777777" w:rsidR="007201A7" w:rsidRPr="003F5098" w:rsidRDefault="007201A7">
    <w:pPr>
      <w:rPr>
        <w:szCs w:val="24"/>
        <w:cs/>
        <w:lang w:bidi="th-TH"/>
      </w:rPr>
    </w:pPr>
  </w:p>
  <w:p w14:paraId="712F2059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6A120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E297A8" wp14:editId="22E0C9D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25BA12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10A6"/>
    <w:rsid w:val="000A30CE"/>
    <w:rsid w:val="000A6E91"/>
    <w:rsid w:val="000B0C34"/>
    <w:rsid w:val="000C3E85"/>
    <w:rsid w:val="000E0F25"/>
    <w:rsid w:val="000E7C40"/>
    <w:rsid w:val="001342B2"/>
    <w:rsid w:val="0017227C"/>
    <w:rsid w:val="001817A4"/>
    <w:rsid w:val="001970D9"/>
    <w:rsid w:val="001A035C"/>
    <w:rsid w:val="001C2BD3"/>
    <w:rsid w:val="001D1771"/>
    <w:rsid w:val="001E6001"/>
    <w:rsid w:val="002026EA"/>
    <w:rsid w:val="0020743A"/>
    <w:rsid w:val="002400DD"/>
    <w:rsid w:val="002450DA"/>
    <w:rsid w:val="00263E3B"/>
    <w:rsid w:val="00264280"/>
    <w:rsid w:val="00272CEF"/>
    <w:rsid w:val="00275C97"/>
    <w:rsid w:val="00277865"/>
    <w:rsid w:val="002A107B"/>
    <w:rsid w:val="002B06E9"/>
    <w:rsid w:val="002C1714"/>
    <w:rsid w:val="002D1C03"/>
    <w:rsid w:val="002D5B5D"/>
    <w:rsid w:val="002E7603"/>
    <w:rsid w:val="002F5404"/>
    <w:rsid w:val="00314172"/>
    <w:rsid w:val="00316D06"/>
    <w:rsid w:val="003241A7"/>
    <w:rsid w:val="0034684E"/>
    <w:rsid w:val="003576C5"/>
    <w:rsid w:val="00383D4C"/>
    <w:rsid w:val="003D23A0"/>
    <w:rsid w:val="003E47D3"/>
    <w:rsid w:val="003F0FC9"/>
    <w:rsid w:val="003F5098"/>
    <w:rsid w:val="0042095C"/>
    <w:rsid w:val="004533C1"/>
    <w:rsid w:val="00467DF4"/>
    <w:rsid w:val="004858C9"/>
    <w:rsid w:val="004870D2"/>
    <w:rsid w:val="004A10E9"/>
    <w:rsid w:val="004B14BB"/>
    <w:rsid w:val="004C0468"/>
    <w:rsid w:val="004C7A0E"/>
    <w:rsid w:val="004E3648"/>
    <w:rsid w:val="004F45BC"/>
    <w:rsid w:val="005525A2"/>
    <w:rsid w:val="005D5EF7"/>
    <w:rsid w:val="005E394D"/>
    <w:rsid w:val="005F080E"/>
    <w:rsid w:val="005F4F38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30B8C"/>
    <w:rsid w:val="007501B8"/>
    <w:rsid w:val="007B0D88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5297"/>
    <w:rsid w:val="008E4C53"/>
    <w:rsid w:val="009253C8"/>
    <w:rsid w:val="00931AE5"/>
    <w:rsid w:val="009415D1"/>
    <w:rsid w:val="00947F34"/>
    <w:rsid w:val="00955762"/>
    <w:rsid w:val="009608A5"/>
    <w:rsid w:val="009611BE"/>
    <w:rsid w:val="009C2F7E"/>
    <w:rsid w:val="009D3F3C"/>
    <w:rsid w:val="00A340F2"/>
    <w:rsid w:val="00A34950"/>
    <w:rsid w:val="00A36725"/>
    <w:rsid w:val="00A36EA4"/>
    <w:rsid w:val="00A75635"/>
    <w:rsid w:val="00AE1D32"/>
    <w:rsid w:val="00AF1748"/>
    <w:rsid w:val="00B102A6"/>
    <w:rsid w:val="00B2226B"/>
    <w:rsid w:val="00B66C63"/>
    <w:rsid w:val="00B727BE"/>
    <w:rsid w:val="00BC3718"/>
    <w:rsid w:val="00C14696"/>
    <w:rsid w:val="00C14A27"/>
    <w:rsid w:val="00C5185B"/>
    <w:rsid w:val="00CE3710"/>
    <w:rsid w:val="00CF2287"/>
    <w:rsid w:val="00D33124"/>
    <w:rsid w:val="00D37CA8"/>
    <w:rsid w:val="00D46184"/>
    <w:rsid w:val="00D4639A"/>
    <w:rsid w:val="00D73210"/>
    <w:rsid w:val="00D77018"/>
    <w:rsid w:val="00DA7292"/>
    <w:rsid w:val="00DE13B0"/>
    <w:rsid w:val="00E75D5C"/>
    <w:rsid w:val="00E95EF2"/>
    <w:rsid w:val="00EB63A0"/>
    <w:rsid w:val="00EC16CD"/>
    <w:rsid w:val="00F32FC8"/>
    <w:rsid w:val="00F5415C"/>
    <w:rsid w:val="00F63C4A"/>
    <w:rsid w:val="00F65B05"/>
    <w:rsid w:val="00F83404"/>
    <w:rsid w:val="00FD4843"/>
    <w:rsid w:val="00FE0263"/>
    <w:rsid w:val="00FE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BE90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มีนาคม 2567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F8-45AD-8778-9DD3CE31F85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F8-45AD-8778-9DD3CE31F85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F8-45AD-8778-9DD3CE31F8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7699016"/>
        <c:axId val="417699408"/>
      </c:barChart>
      <c:catAx>
        <c:axId val="417699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7699408"/>
        <c:crosses val="autoZero"/>
        <c:auto val="1"/>
        <c:lblAlgn val="ctr"/>
        <c:lblOffset val="100"/>
        <c:noMultiLvlLbl val="0"/>
      </c:catAx>
      <c:valAx>
        <c:axId val="417699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7699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เดือนมีนาคม 2566 กับเดือนมีนาคม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เดือนมีนาคม 2566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30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C1-4BAE-8F86-77B3CAD80AC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เดือนมีนาคม 2567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C1-4BAE-8F86-77B3CAD80A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7700192"/>
        <c:axId val="417700584"/>
      </c:barChart>
      <c:catAx>
        <c:axId val="41770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7700584"/>
        <c:crosses val="autoZero"/>
        <c:auto val="1"/>
        <c:lblAlgn val="ctr"/>
        <c:lblOffset val="100"/>
        <c:noMultiLvlLbl val="0"/>
      </c:catAx>
      <c:valAx>
        <c:axId val="417700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770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(ลวดลายไล่ระดับสีเขียว).dotx</Template>
  <TotalTime>0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2024-04-10T12:28:00Z</dcterms:created>
  <dcterms:modified xsi:type="dcterms:W3CDTF">2024-04-11T04:15:00Z</dcterms:modified>
</cp:coreProperties>
</file>