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04231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A6D87" wp14:editId="0528941C">
                <wp:simplePos x="0" y="0"/>
                <wp:positionH relativeFrom="column">
                  <wp:posOffset>1722119</wp:posOffset>
                </wp:positionH>
                <wp:positionV relativeFrom="paragraph">
                  <wp:posOffset>-152400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ECC1E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7C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1B61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A6D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pt;margin-top:-12pt;width:28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52FECC1E" w14:textId="77777777"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D37CA8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1B612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DA849E9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4C285000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D37CA8">
        <w:rPr>
          <w:rFonts w:hint="cs"/>
          <w:b/>
          <w:bCs/>
          <w:sz w:val="36"/>
          <w:szCs w:val="36"/>
          <w:cs/>
        </w:rPr>
        <w:t>ธันวาคม</w:t>
      </w:r>
      <w:r w:rsidR="001B6129">
        <w:rPr>
          <w:b/>
          <w:bCs/>
          <w:sz w:val="36"/>
          <w:szCs w:val="36"/>
        </w:rPr>
        <w:t xml:space="preserve"> 2567</w:t>
      </w:r>
      <w:r>
        <w:rPr>
          <w:b/>
          <w:bCs/>
          <w:sz w:val="36"/>
          <w:szCs w:val="36"/>
        </w:rPr>
        <w:t xml:space="preserve">) </w:t>
      </w:r>
    </w:p>
    <w:p w14:paraId="41920078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5128EE">
        <w:rPr>
          <w:rFonts w:hint="cs"/>
          <w:sz w:val="32"/>
          <w:szCs w:val="32"/>
          <w:cs/>
        </w:rPr>
        <w:t>ลูกเรือ</w:t>
      </w:r>
      <w:r w:rsidR="004E6B48">
        <w:rPr>
          <w:rFonts w:hint="cs"/>
          <w:sz w:val="32"/>
          <w:szCs w:val="32"/>
          <w:cs/>
        </w:rPr>
        <w:t>ตกเรือเสียชีวิต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1928C7B9" w14:textId="77777777" w:rsidR="00C14A27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พ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proofErr w:type="spellStart"/>
      <w:r w:rsidR="001B6129">
        <w:rPr>
          <w:rFonts w:hint="cs"/>
          <w:sz w:val="32"/>
          <w:szCs w:val="32"/>
          <w:cs/>
        </w:rPr>
        <w:t>นัษฐ</w:t>
      </w:r>
      <w:proofErr w:type="spellEnd"/>
      <w:r w:rsidR="001B6129">
        <w:rPr>
          <w:rFonts w:hint="cs"/>
          <w:sz w:val="32"/>
          <w:szCs w:val="32"/>
          <w:cs/>
        </w:rPr>
        <w:t>วุฒิ  ทองทิพย์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C14A27">
        <w:rPr>
          <w:rFonts w:hint="cs"/>
          <w:sz w:val="32"/>
          <w:szCs w:val="32"/>
          <w:cs/>
        </w:rPr>
        <w:t xml:space="preserve">พ.ต.ท.หญิง สุกฤตา ใจห้าว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สว</w:t>
      </w:r>
      <w:r>
        <w:rPr>
          <w:sz w:val="32"/>
          <w:szCs w:val="32"/>
        </w:rPr>
        <w:t>.(</w:t>
      </w:r>
      <w:r>
        <w:rPr>
          <w:sz w:val="32"/>
          <w:szCs w:val="32"/>
          <w:cs/>
        </w:rPr>
        <w:t>สอบสวน</w:t>
      </w:r>
      <w:r w:rsidR="00C14A27">
        <w:rPr>
          <w:sz w:val="32"/>
          <w:szCs w:val="32"/>
        </w:rPr>
        <w:t xml:space="preserve">) 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</w:p>
    <w:p w14:paraId="4C82CCAA" w14:textId="77777777" w:rsidR="004E3648" w:rsidRDefault="004E3648" w:rsidP="004E364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50F26209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5128EE">
        <w:rPr>
          <w:rFonts w:hint="cs"/>
          <w:sz w:val="32"/>
          <w:szCs w:val="32"/>
          <w:cs/>
        </w:rPr>
        <w:t>แพสิน</w:t>
      </w:r>
      <w:proofErr w:type="spellStart"/>
      <w:r w:rsidR="005128EE">
        <w:rPr>
          <w:rFonts w:hint="cs"/>
          <w:sz w:val="32"/>
          <w:szCs w:val="32"/>
          <w:cs/>
        </w:rPr>
        <w:t>ศิ</w:t>
      </w:r>
      <w:proofErr w:type="spellEnd"/>
      <w:r w:rsidR="005128EE">
        <w:rPr>
          <w:rFonts w:hint="cs"/>
          <w:sz w:val="32"/>
          <w:szCs w:val="32"/>
          <w:cs/>
        </w:rPr>
        <w:t xml:space="preserve">ริชัย </w:t>
      </w:r>
      <w:r>
        <w:rPr>
          <w:sz w:val="32"/>
          <w:szCs w:val="32"/>
          <w:cs/>
        </w:rPr>
        <w:t>ม</w:t>
      </w:r>
      <w:r w:rsidR="001B6129">
        <w:rPr>
          <w:sz w:val="32"/>
          <w:szCs w:val="32"/>
        </w:rPr>
        <w:t>.8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1B6129">
        <w:rPr>
          <w:rFonts w:hint="cs"/>
          <w:sz w:val="32"/>
          <w:szCs w:val="32"/>
          <w:cs/>
        </w:rPr>
        <w:t>ท้องเนียน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7DA7C9A9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Pr="00C14A27">
        <w:rPr>
          <w:sz w:val="32"/>
          <w:szCs w:val="32"/>
          <w:cs/>
        </w:rPr>
        <w:t xml:space="preserve">วันที่ </w:t>
      </w:r>
      <w:r w:rsidR="004E6B48">
        <w:rPr>
          <w:rFonts w:hint="cs"/>
          <w:sz w:val="32"/>
          <w:szCs w:val="32"/>
          <w:cs/>
        </w:rPr>
        <w:t>5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rFonts w:hint="cs"/>
          <w:sz w:val="32"/>
          <w:szCs w:val="32"/>
          <w:cs/>
        </w:rPr>
        <w:t>ธันวาคม</w:t>
      </w:r>
      <w:r w:rsidR="00F83404" w:rsidRPr="00F83404">
        <w:rPr>
          <w:sz w:val="32"/>
          <w:szCs w:val="32"/>
        </w:rPr>
        <w:t xml:space="preserve"> </w:t>
      </w:r>
      <w:r w:rsidR="00D37CA8">
        <w:rPr>
          <w:sz w:val="32"/>
          <w:szCs w:val="32"/>
          <w:cs/>
        </w:rPr>
        <w:t>2</w:t>
      </w:r>
      <w:r w:rsidR="004E6B48">
        <w:rPr>
          <w:rFonts w:hint="cs"/>
          <w:sz w:val="32"/>
          <w:szCs w:val="32"/>
          <w:cs/>
        </w:rPr>
        <w:t>567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เวลา</w:t>
      </w:r>
      <w:r w:rsidR="00F83404" w:rsidRPr="00F83404">
        <w:rPr>
          <w:sz w:val="32"/>
          <w:szCs w:val="32"/>
        </w:rPr>
        <w:t xml:space="preserve"> </w:t>
      </w:r>
      <w:r w:rsidR="004E6B48">
        <w:rPr>
          <w:rFonts w:hint="cs"/>
          <w:sz w:val="32"/>
          <w:szCs w:val="32"/>
          <w:cs/>
        </w:rPr>
        <w:t>0</w:t>
      </w:r>
      <w:r w:rsidR="00D37CA8">
        <w:rPr>
          <w:rFonts w:hint="cs"/>
          <w:sz w:val="32"/>
          <w:szCs w:val="32"/>
          <w:cs/>
        </w:rPr>
        <w:t>6</w:t>
      </w:r>
      <w:r w:rsidR="00F83404" w:rsidRPr="00F83404">
        <w:rPr>
          <w:sz w:val="32"/>
          <w:szCs w:val="32"/>
        </w:rPr>
        <w:t>.</w:t>
      </w:r>
      <w:r w:rsidR="004E6B48">
        <w:rPr>
          <w:sz w:val="32"/>
          <w:szCs w:val="32"/>
        </w:rPr>
        <w:t>40</w:t>
      </w:r>
      <w:r w:rsidR="00F83404" w:rsidRPr="00F83404">
        <w:rPr>
          <w:sz w:val="32"/>
          <w:szCs w:val="32"/>
        </w:rPr>
        <w:t xml:space="preserve"> </w:t>
      </w:r>
      <w:r w:rsidR="00F83404" w:rsidRPr="00F83404">
        <w:rPr>
          <w:sz w:val="32"/>
          <w:szCs w:val="32"/>
          <w:cs/>
        </w:rPr>
        <w:t>น</w:t>
      </w:r>
      <w:r w:rsidR="00F83404" w:rsidRPr="00F83404">
        <w:rPr>
          <w:sz w:val="32"/>
          <w:szCs w:val="32"/>
        </w:rPr>
        <w:t>.</w:t>
      </w:r>
    </w:p>
    <w:p w14:paraId="28F042CB" w14:textId="38A4438F" w:rsidR="00F83404" w:rsidRPr="001B6129" w:rsidRDefault="0016321F" w:rsidP="00F83404">
      <w:pPr>
        <w:rPr>
          <w:rFonts w:asciiTheme="majorBidi" w:hAnsiTheme="majorBidi" w:cs="Angsana New"/>
          <w:noProof/>
          <w:szCs w:val="24"/>
          <w:cs/>
          <w:lang w:bidi="th-TH"/>
        </w:rPr>
      </w:pPr>
      <w:r>
        <w:rPr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C0A1CA" wp14:editId="5B91C245">
                <wp:simplePos x="0" y="0"/>
                <wp:positionH relativeFrom="column">
                  <wp:posOffset>1931670</wp:posOffset>
                </wp:positionH>
                <wp:positionV relativeFrom="paragraph">
                  <wp:posOffset>4286885</wp:posOffset>
                </wp:positionV>
                <wp:extent cx="381000" cy="342900"/>
                <wp:effectExtent l="0" t="0" r="19050" b="19050"/>
                <wp:wrapNone/>
                <wp:docPr id="1695587982" name="Flowchart: Summing Junct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52E4E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8" o:spid="_x0000_s1026" type="#_x0000_t123" style="position:absolute;margin-left:152.1pt;margin-top:337.55pt;width:30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" fillcolor="#29f39a [3204]" strokecolor="#022717 [484]" strokeweight="2pt"/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30D9EE" wp14:editId="42CDE051">
                <wp:simplePos x="0" y="0"/>
                <wp:positionH relativeFrom="column">
                  <wp:posOffset>4084320</wp:posOffset>
                </wp:positionH>
                <wp:positionV relativeFrom="paragraph">
                  <wp:posOffset>1886585</wp:posOffset>
                </wp:positionV>
                <wp:extent cx="390525" cy="371475"/>
                <wp:effectExtent l="0" t="0" r="28575" b="28575"/>
                <wp:wrapNone/>
                <wp:docPr id="460615180" name="Flowchart: Summing Junc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D27F" id="Flowchart: Summing Junction 7" o:spid="_x0000_s1026" type="#_x0000_t123" style="position:absolute;margin-left:321.6pt;margin-top:148.55pt;width:30.7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" fillcolor="#29f39a [3204]" strokecolor="#022717 [484]" strokeweight="2pt"/>
            </w:pict>
          </mc:Fallback>
        </mc:AlternateContent>
      </w:r>
      <w:r>
        <w:rPr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009A0" wp14:editId="32957FD4">
                <wp:simplePos x="0" y="0"/>
                <wp:positionH relativeFrom="column">
                  <wp:posOffset>1331595</wp:posOffset>
                </wp:positionH>
                <wp:positionV relativeFrom="paragraph">
                  <wp:posOffset>1772285</wp:posOffset>
                </wp:positionV>
                <wp:extent cx="409575" cy="333375"/>
                <wp:effectExtent l="0" t="0" r="28575" b="28575"/>
                <wp:wrapNone/>
                <wp:docPr id="931638589" name="Flowchart: Summing Junc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88723" id="Flowchart: Summing Junction 6" o:spid="_x0000_s1026" type="#_x0000_t123" style="position:absolute;margin-left:104.85pt;margin-top:139.55pt;width:32.2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" fillcolor="#29f39a [3204]" strokecolor="#022717 [484]" strokeweight="2pt"/>
            </w:pict>
          </mc:Fallback>
        </mc:AlternateContent>
      </w:r>
      <w:r w:rsidR="001B6129" w:rsidRPr="004F3D0A">
        <w:rPr>
          <w:noProof/>
          <w:lang w:val="en-US" w:eastAsia="en-US" w:bidi="th-TH"/>
        </w:rPr>
        <w:drawing>
          <wp:inline distT="0" distB="0" distL="0" distR="0" wp14:anchorId="00C6B544" wp14:editId="6224AE6D">
            <wp:extent cx="3359242" cy="2520000"/>
            <wp:effectExtent l="0" t="0" r="0" b="0"/>
            <wp:docPr id="14" name="รูปภาพ 14" descr="C:\Users\Administrator.USER-Q7OSILVT3B\Desktop\งานเดือน\ita\ปี68\6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415C">
        <w:rPr>
          <w:rFonts w:hint="cs"/>
          <w:noProof/>
          <w:cs/>
          <w:lang w:bidi="th-TH"/>
        </w:rPr>
        <w:t xml:space="preserve">  </w:t>
      </w:r>
      <w:r w:rsidR="001B6129" w:rsidRPr="004F3D0A">
        <w:rPr>
          <w:noProof/>
          <w:lang w:val="en-US" w:eastAsia="en-US" w:bidi="th-TH"/>
        </w:rPr>
        <w:drawing>
          <wp:inline distT="0" distB="0" distL="0" distR="0" wp14:anchorId="3444796C" wp14:editId="41F2EE57">
            <wp:extent cx="3311253" cy="2484000"/>
            <wp:effectExtent l="0" t="0" r="3810" b="0"/>
            <wp:docPr id="12" name="รูปภาพ 12" descr="C:\Users\Administrator.USER-Q7OSILVT3B\Desktop\งานเดือน\ita\ปี68\6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5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6129" w:rsidRPr="004F3D0A">
        <w:rPr>
          <w:noProof/>
          <w:lang w:val="en-US" w:eastAsia="en-US" w:bidi="th-TH"/>
        </w:rPr>
        <w:drawing>
          <wp:inline distT="0" distB="0" distL="0" distR="0" wp14:anchorId="1FAE4BBC" wp14:editId="7C9C33C0">
            <wp:extent cx="3311253" cy="2484000"/>
            <wp:effectExtent l="0" t="0" r="3810" b="0"/>
            <wp:docPr id="10" name="รูปภาพ 10" descr="C:\Users\Administrator.USER-Q7OSILVT3B\Desktop\งานเดือน\ita\ปี68\66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5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415C">
        <w:rPr>
          <w:rFonts w:hint="cs"/>
          <w:noProof/>
          <w:cs/>
          <w:lang w:bidi="th-TH"/>
        </w:rPr>
        <w:t xml:space="preserve"> </w:t>
      </w:r>
      <w:r w:rsidR="001B6129" w:rsidRPr="004F3D0A">
        <w:rPr>
          <w:noProof/>
          <w:lang w:val="en-US" w:eastAsia="en-US" w:bidi="th-TH"/>
        </w:rPr>
        <w:drawing>
          <wp:inline distT="0" distB="0" distL="0" distR="0" wp14:anchorId="0F7A3F65" wp14:editId="5FDEB5DE">
            <wp:extent cx="3311253" cy="2484000"/>
            <wp:effectExtent l="0" t="0" r="3810" b="0"/>
            <wp:docPr id="9" name="รูปภาพ 9" descr="C:\Users\Administrator.USER-Q7OSILVT3B\Desktop\งานเดือน\ita\ปี68\6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5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415C">
        <w:rPr>
          <w:rFonts w:hint="cs"/>
          <w:noProof/>
          <w:cs/>
          <w:lang w:bidi="th-TH"/>
        </w:rPr>
        <w:t xml:space="preserve">  </w:t>
      </w:r>
      <w:r w:rsidR="00F83404">
        <w:rPr>
          <w:rFonts w:hint="cs"/>
          <w:noProof/>
          <w:cs/>
          <w:lang w:bidi="th-TH"/>
        </w:rPr>
        <w:t xml:space="preserve">               </w:t>
      </w:r>
      <w:r w:rsidR="00F5415C">
        <w:rPr>
          <w:rFonts w:hint="cs"/>
          <w:noProof/>
          <w:cs/>
          <w:lang w:bidi="th-TH"/>
        </w:rPr>
        <w:t xml:space="preserve">        </w:t>
      </w:r>
      <w:r w:rsidR="00F83404">
        <w:rPr>
          <w:rFonts w:hint="cs"/>
          <w:noProof/>
          <w:cs/>
          <w:lang w:bidi="th-TH"/>
        </w:rPr>
        <w:t xml:space="preserve">       </w:t>
      </w:r>
    </w:p>
    <w:p w14:paraId="243F3CE4" w14:textId="77777777" w:rsidR="005128EE" w:rsidRDefault="00F83404" w:rsidP="00D37CA8">
      <w:pPr>
        <w:pStyle w:val="Default"/>
        <w:rPr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7DF3FDFB" wp14:editId="14637B73">
            <wp:simplePos x="0" y="0"/>
            <wp:positionH relativeFrom="column">
              <wp:posOffset>3676650</wp:posOffset>
            </wp:positionH>
            <wp:positionV relativeFrom="paragraph">
              <wp:posOffset>3181350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404">
        <w:t xml:space="preserve"> </w:t>
      </w:r>
      <w:r w:rsidRPr="00F83404">
        <w:rPr>
          <w:sz w:val="32"/>
          <w:szCs w:val="32"/>
          <w:cs/>
        </w:rPr>
        <w:t>เมื่อ</w:t>
      </w:r>
      <w:r w:rsidR="00D37CA8" w:rsidRPr="00D37CA8">
        <w:rPr>
          <w:sz w:val="32"/>
          <w:szCs w:val="32"/>
          <w:cs/>
        </w:rPr>
        <w:t xml:space="preserve">วันที่ </w:t>
      </w:r>
      <w:r w:rsidR="004E6B48">
        <w:rPr>
          <w:rFonts w:hint="cs"/>
          <w:sz w:val="32"/>
          <w:szCs w:val="32"/>
          <w:rtl/>
          <w:cs/>
        </w:rPr>
        <w:t>5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rFonts w:hint="cs"/>
          <w:sz w:val="32"/>
          <w:szCs w:val="32"/>
          <w:cs/>
        </w:rPr>
        <w:t>ธันวาคม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rtl/>
          <w:cs/>
          <w:lang w:bidi="ar-SA"/>
        </w:rPr>
        <w:t>2</w:t>
      </w:r>
      <w:r w:rsidR="004E6B48">
        <w:rPr>
          <w:rFonts w:hint="cs"/>
          <w:sz w:val="32"/>
          <w:szCs w:val="32"/>
          <w:rtl/>
          <w:cs/>
          <w:lang w:bidi="ar-SA"/>
        </w:rPr>
        <w:t>56</w:t>
      </w:r>
      <w:r w:rsidR="004E6B48">
        <w:rPr>
          <w:rFonts w:hint="cs"/>
          <w:sz w:val="32"/>
          <w:szCs w:val="32"/>
          <w:cs/>
        </w:rPr>
        <w:t>7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cs/>
        </w:rPr>
        <w:t>เวลา</w:t>
      </w:r>
      <w:r w:rsidR="00D37CA8" w:rsidRPr="00D37CA8">
        <w:rPr>
          <w:sz w:val="32"/>
          <w:szCs w:val="32"/>
        </w:rPr>
        <w:t xml:space="preserve"> </w:t>
      </w:r>
      <w:r w:rsidR="004E6B48">
        <w:rPr>
          <w:rFonts w:hint="cs"/>
          <w:sz w:val="32"/>
          <w:szCs w:val="32"/>
          <w:cs/>
        </w:rPr>
        <w:t>0</w:t>
      </w:r>
      <w:r w:rsidR="00D37CA8" w:rsidRPr="00D37CA8">
        <w:rPr>
          <w:rFonts w:hint="cs"/>
          <w:sz w:val="32"/>
          <w:szCs w:val="32"/>
          <w:rtl/>
          <w:cs/>
          <w:lang w:bidi="ar-SA"/>
        </w:rPr>
        <w:t>6</w:t>
      </w:r>
      <w:r w:rsidR="004E6B48">
        <w:rPr>
          <w:sz w:val="32"/>
          <w:szCs w:val="32"/>
        </w:rPr>
        <w:t>.40</w:t>
      </w:r>
      <w:r w:rsidR="00D37CA8" w:rsidRPr="00D37CA8">
        <w:rPr>
          <w:sz w:val="32"/>
          <w:szCs w:val="32"/>
        </w:rPr>
        <w:t xml:space="preserve"> </w:t>
      </w:r>
      <w:r w:rsidR="00D37CA8" w:rsidRPr="00D37CA8">
        <w:rPr>
          <w:sz w:val="32"/>
          <w:szCs w:val="32"/>
          <w:cs/>
        </w:rPr>
        <w:t>น</w:t>
      </w:r>
      <w:r w:rsidR="00D37CA8" w:rsidRPr="00D37CA8">
        <w:rPr>
          <w:sz w:val="32"/>
          <w:szCs w:val="32"/>
        </w:rPr>
        <w:t>.</w:t>
      </w:r>
      <w:r w:rsidR="00D37CA8">
        <w:rPr>
          <w:rFonts w:hint="cs"/>
          <w:sz w:val="32"/>
          <w:szCs w:val="32"/>
          <w:cs/>
        </w:rPr>
        <w:t xml:space="preserve"> </w:t>
      </w:r>
      <w:r w:rsidRPr="00F83404">
        <w:rPr>
          <w:sz w:val="32"/>
          <w:szCs w:val="32"/>
          <w:cs/>
        </w:rPr>
        <w:t>พ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ต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ท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หญิงสุกฤตา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ใจห้าว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พงส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ฯ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ได้รับแจ้งเหตุจากศูนย์วิทยุ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สภ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ว่า</w:t>
      </w:r>
      <w:r w:rsidR="00AB0E6B">
        <w:rPr>
          <w:rFonts w:hint="cs"/>
          <w:sz w:val="32"/>
          <w:szCs w:val="32"/>
          <w:cs/>
        </w:rPr>
        <w:t>มีลูกเรือตกเรือ</w:t>
      </w:r>
      <w:r w:rsidR="00D37CA8">
        <w:rPr>
          <w:rFonts w:hint="cs"/>
          <w:sz w:val="32"/>
          <w:szCs w:val="32"/>
          <w:cs/>
        </w:rPr>
        <w:t xml:space="preserve"> </w:t>
      </w:r>
      <w:r w:rsidR="005128EE">
        <w:rPr>
          <w:rFonts w:hint="cs"/>
          <w:sz w:val="32"/>
          <w:szCs w:val="32"/>
          <w:cs/>
        </w:rPr>
        <w:t>บริเวณแพสิน</w:t>
      </w:r>
      <w:proofErr w:type="spellStart"/>
      <w:r w:rsidR="005128EE">
        <w:rPr>
          <w:rFonts w:hint="cs"/>
          <w:sz w:val="32"/>
          <w:szCs w:val="32"/>
          <w:cs/>
        </w:rPr>
        <w:t>ศิ</w:t>
      </w:r>
      <w:proofErr w:type="spellEnd"/>
      <w:r w:rsidR="005128EE">
        <w:rPr>
          <w:rFonts w:hint="cs"/>
          <w:sz w:val="32"/>
          <w:szCs w:val="32"/>
          <w:cs/>
        </w:rPr>
        <w:t xml:space="preserve">ริชัย </w:t>
      </w:r>
      <w:r w:rsidR="005128EE">
        <w:rPr>
          <w:sz w:val="32"/>
          <w:szCs w:val="32"/>
          <w:cs/>
        </w:rPr>
        <w:t>ม</w:t>
      </w:r>
      <w:r w:rsidR="005128EE">
        <w:rPr>
          <w:sz w:val="32"/>
          <w:szCs w:val="32"/>
        </w:rPr>
        <w:t xml:space="preserve">.8 </w:t>
      </w:r>
      <w:r w:rsidR="005128EE">
        <w:rPr>
          <w:sz w:val="32"/>
          <w:szCs w:val="32"/>
          <w:cs/>
        </w:rPr>
        <w:t>ต</w:t>
      </w:r>
      <w:r w:rsidR="005128EE">
        <w:rPr>
          <w:sz w:val="32"/>
          <w:szCs w:val="32"/>
        </w:rPr>
        <w:t>.</w:t>
      </w:r>
      <w:r w:rsidR="005128EE">
        <w:rPr>
          <w:rFonts w:hint="cs"/>
          <w:sz w:val="32"/>
          <w:szCs w:val="32"/>
          <w:cs/>
        </w:rPr>
        <w:t>ท้องเนียน</w:t>
      </w:r>
      <w:r w:rsidR="005128EE">
        <w:rPr>
          <w:sz w:val="32"/>
          <w:szCs w:val="32"/>
        </w:rPr>
        <w:t xml:space="preserve"> </w:t>
      </w:r>
      <w:r w:rsidR="005128EE">
        <w:rPr>
          <w:sz w:val="32"/>
          <w:szCs w:val="32"/>
          <w:cs/>
        </w:rPr>
        <w:t>อ</w:t>
      </w:r>
      <w:r w:rsidR="005128EE">
        <w:rPr>
          <w:sz w:val="32"/>
          <w:szCs w:val="32"/>
        </w:rPr>
        <w:t>.</w:t>
      </w:r>
      <w:r w:rsidR="005128EE">
        <w:rPr>
          <w:rFonts w:hint="cs"/>
          <w:sz w:val="32"/>
          <w:szCs w:val="32"/>
          <w:cs/>
        </w:rPr>
        <w:t>ขนอม</w:t>
      </w:r>
      <w:r w:rsidR="005128EE">
        <w:rPr>
          <w:sz w:val="32"/>
          <w:szCs w:val="32"/>
        </w:rPr>
        <w:t xml:space="preserve"> </w:t>
      </w:r>
      <w:r w:rsidR="005128EE">
        <w:rPr>
          <w:sz w:val="32"/>
          <w:szCs w:val="32"/>
          <w:cs/>
        </w:rPr>
        <w:t>จ</w:t>
      </w:r>
      <w:r w:rsidR="005128EE">
        <w:rPr>
          <w:sz w:val="32"/>
          <w:szCs w:val="32"/>
        </w:rPr>
        <w:t>.</w:t>
      </w:r>
      <w:r w:rsidR="005128EE">
        <w:rPr>
          <w:sz w:val="32"/>
          <w:szCs w:val="32"/>
          <w:cs/>
        </w:rPr>
        <w:t>นครศรีธรรมราช</w:t>
      </w:r>
      <w:r w:rsidR="005128EE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จึงได้รายงานให้ผู้บังคับบัญชาทราบและเดินทางไปยังที่เกิดเหตุ</w:t>
      </w:r>
      <w:r w:rsidRPr="00F83404">
        <w:rPr>
          <w:sz w:val="32"/>
          <w:szCs w:val="32"/>
        </w:rPr>
        <w:t xml:space="preserve"> </w:t>
      </w:r>
      <w:r w:rsidRPr="00F83404">
        <w:rPr>
          <w:sz w:val="32"/>
          <w:szCs w:val="32"/>
          <w:cs/>
        </w:rPr>
        <w:t>จากการตรวจสถานที่เกิดเหตุ</w:t>
      </w:r>
      <w:r w:rsidRPr="00F83404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พบศพ</w:t>
      </w:r>
      <w:r w:rsidR="00D37CA8">
        <w:rPr>
          <w:rFonts w:hint="cs"/>
          <w:sz w:val="32"/>
          <w:szCs w:val="32"/>
          <w:cs/>
        </w:rPr>
        <w:t>เพศชายสูงปร</w:t>
      </w:r>
      <w:r w:rsidR="005128EE">
        <w:rPr>
          <w:rFonts w:hint="cs"/>
          <w:sz w:val="32"/>
          <w:szCs w:val="32"/>
          <w:cs/>
        </w:rPr>
        <w:t xml:space="preserve">ะมาณ 180 ซม. </w:t>
      </w:r>
      <w:r w:rsidR="004D2669">
        <w:rPr>
          <w:rFonts w:hint="cs"/>
          <w:sz w:val="32"/>
          <w:szCs w:val="32"/>
          <w:cs/>
        </w:rPr>
        <w:t xml:space="preserve">สัญชาติพม่า </w:t>
      </w:r>
      <w:r w:rsidR="005128EE">
        <w:rPr>
          <w:rFonts w:hint="cs"/>
          <w:sz w:val="32"/>
          <w:szCs w:val="32"/>
          <w:cs/>
        </w:rPr>
        <w:t>สวมกางเกงวอร</w:t>
      </w:r>
      <w:proofErr w:type="spellStart"/>
      <w:r w:rsidR="005128EE">
        <w:rPr>
          <w:rFonts w:hint="cs"/>
          <w:sz w:val="32"/>
          <w:szCs w:val="32"/>
          <w:cs/>
        </w:rPr>
        <w:t>์ม</w:t>
      </w:r>
      <w:proofErr w:type="spellEnd"/>
      <w:r w:rsidR="005128EE">
        <w:rPr>
          <w:rFonts w:hint="cs"/>
          <w:sz w:val="32"/>
          <w:szCs w:val="32"/>
          <w:cs/>
        </w:rPr>
        <w:t>ขายาว</w:t>
      </w:r>
      <w:r w:rsidR="00D37CA8">
        <w:rPr>
          <w:rFonts w:hint="cs"/>
          <w:sz w:val="32"/>
          <w:szCs w:val="32"/>
          <w:cs/>
        </w:rPr>
        <w:t>สีดำ</w:t>
      </w:r>
      <w:r w:rsidR="005128EE">
        <w:rPr>
          <w:rFonts w:hint="cs"/>
          <w:sz w:val="32"/>
          <w:szCs w:val="32"/>
          <w:cs/>
        </w:rPr>
        <w:t xml:space="preserve"> สวมเสื้อยืดคอกรมแขนยาวสีเขียว </w:t>
      </w:r>
      <w:r w:rsidR="004D2669">
        <w:rPr>
          <w:rFonts w:hint="cs"/>
          <w:sz w:val="32"/>
          <w:szCs w:val="32"/>
          <w:cs/>
        </w:rPr>
        <w:t>พลัดตกเรือ</w:t>
      </w:r>
      <w:r w:rsidR="005128EE">
        <w:rPr>
          <w:rFonts w:hint="cs"/>
          <w:sz w:val="32"/>
          <w:szCs w:val="32"/>
          <w:cs/>
        </w:rPr>
        <w:t>จมน้ำกู้ภัยได้นำร่างขึ้นจากน้ำ</w:t>
      </w:r>
      <w:r w:rsidR="00DA7292">
        <w:rPr>
          <w:rFonts w:hint="cs"/>
          <w:sz w:val="32"/>
          <w:szCs w:val="32"/>
          <w:cs/>
        </w:rPr>
        <w:t xml:space="preserve"> </w:t>
      </w:r>
      <w:r w:rsidRPr="00F83404">
        <w:rPr>
          <w:sz w:val="32"/>
          <w:szCs w:val="32"/>
          <w:cs/>
        </w:rPr>
        <w:t>ร่วมกับแพทย์รพ</w:t>
      </w:r>
      <w:r w:rsidRPr="00F83404">
        <w:rPr>
          <w:sz w:val="32"/>
          <w:szCs w:val="32"/>
        </w:rPr>
        <w:t>.</w:t>
      </w:r>
      <w:r w:rsidRPr="00F83404">
        <w:rPr>
          <w:sz w:val="32"/>
          <w:szCs w:val="32"/>
          <w:cs/>
        </w:rPr>
        <w:t>ขนอม</w:t>
      </w:r>
      <w:r w:rsidRPr="00F83404">
        <w:rPr>
          <w:sz w:val="32"/>
          <w:szCs w:val="32"/>
        </w:rPr>
        <w:t xml:space="preserve"> </w:t>
      </w:r>
      <w:r w:rsidR="00DA7292">
        <w:rPr>
          <w:sz w:val="32"/>
          <w:szCs w:val="32"/>
          <w:cs/>
        </w:rPr>
        <w:t>ทำ</w:t>
      </w:r>
      <w:r w:rsidRPr="00F83404">
        <w:rPr>
          <w:sz w:val="32"/>
          <w:szCs w:val="32"/>
          <w:cs/>
        </w:rPr>
        <w:t>การตรวจชันสูตรพลิกศพเบื</w:t>
      </w:r>
      <w:r>
        <w:rPr>
          <w:rFonts w:hint="cs"/>
          <w:sz w:val="32"/>
          <w:szCs w:val="32"/>
          <w:cs/>
        </w:rPr>
        <w:t>้</w:t>
      </w:r>
      <w:r w:rsidRPr="00F83404">
        <w:rPr>
          <w:sz w:val="32"/>
          <w:szCs w:val="32"/>
          <w:cs/>
        </w:rPr>
        <w:t>องต้น</w:t>
      </w:r>
      <w:r w:rsidRPr="00F83404">
        <w:rPr>
          <w:sz w:val="32"/>
          <w:szCs w:val="32"/>
        </w:rPr>
        <w:t xml:space="preserve"> </w:t>
      </w:r>
      <w:r w:rsidR="005128EE">
        <w:rPr>
          <w:rFonts w:hint="cs"/>
          <w:sz w:val="32"/>
          <w:szCs w:val="32"/>
          <w:cs/>
        </w:rPr>
        <w:t xml:space="preserve">ไม่พบบาดแผลจากการถูกทำร้ายร่างกาย </w:t>
      </w:r>
      <w:r w:rsidR="00DA7292">
        <w:rPr>
          <w:rFonts w:hint="cs"/>
          <w:sz w:val="32"/>
          <w:szCs w:val="32"/>
          <w:cs/>
        </w:rPr>
        <w:t>แพทย์ลงคว</w:t>
      </w:r>
      <w:r w:rsidR="005128EE">
        <w:rPr>
          <w:rFonts w:hint="cs"/>
          <w:sz w:val="32"/>
          <w:szCs w:val="32"/>
          <w:cs/>
        </w:rPr>
        <w:t xml:space="preserve">ามเห็นสาเหตุเกิดจากการจมน้ำเสียชีวิต </w:t>
      </w:r>
      <w:r w:rsidR="00DA7292">
        <w:rPr>
          <w:rFonts w:hint="cs"/>
          <w:sz w:val="32"/>
          <w:szCs w:val="32"/>
          <w:cs/>
        </w:rPr>
        <w:t>จึงได้ส่งมอบศพให้ญาติประกอบพิธีกรรมทางศาสนาต่อไป</w:t>
      </w:r>
    </w:p>
    <w:p w14:paraId="290FB3D2" w14:textId="77777777" w:rsidR="00796015" w:rsidRDefault="00796015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5A725395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ธันวาคม</w:t>
      </w:r>
      <w:r w:rsidR="00267791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2567</w:t>
      </w:r>
    </w:p>
    <w:p w14:paraId="6EFD623A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26779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26779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D266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26779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11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1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26779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5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2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6779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เมาขับฯ จำนวน 4</w:t>
      </w:r>
      <w:r w:rsidR="00850CC5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 คดี</w:t>
      </w:r>
      <w:r w:rsidR="00267791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ลักทรัพย์ จำนวน 2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</w:p>
    <w:p w14:paraId="09AE48E1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4D266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DA7292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DA7292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ธันวาคม</w:t>
      </w:r>
      <w:r w:rsidR="004D266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2567</w:t>
      </w:r>
      <w:r w:rsidR="00DA7292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267791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12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D266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9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4D2669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7E2E9250" w14:textId="77777777" w:rsidR="005F080E" w:rsidRDefault="004D2669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 w:rsidRPr="004D2669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783A898" wp14:editId="20E7A371">
            <wp:extent cx="3359242" cy="2520000"/>
            <wp:effectExtent l="0" t="0" r="0" b="0"/>
            <wp:docPr id="23" name="รูปภาพ 23" descr="C:\Users\Administrator.USER-Q7OSILVT3B\Desktop\งานเดือน\ita\ปี68\66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5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Pr="004D2669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7175DFD1" wp14:editId="521856DA">
            <wp:extent cx="3311253" cy="2484000"/>
            <wp:effectExtent l="0" t="0" r="3810" b="0"/>
            <wp:docPr id="18" name="รูปภาพ 18" descr="C:\Users\Administrator.USER-Q7OSILVT3B\Desktop\งานเดือน\ita\ปี68\6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5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3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2669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0AC8C1D7" wp14:editId="52C10402">
            <wp:extent cx="3359242" cy="2520000"/>
            <wp:effectExtent l="0" t="0" r="0" b="0"/>
            <wp:docPr id="19" name="รูปภาพ 19" descr="C:\Users\Administrator.USER-Q7OSILVT3B\Desktop\งานเดือน\ita\ปี68\66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5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2669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51C3B5B0" wp14:editId="5C1E0F88">
            <wp:extent cx="3359242" cy="2520000"/>
            <wp:effectExtent l="0" t="0" r="0" b="0"/>
            <wp:docPr id="11" name="รูปภาพ 11" descr="C:\Users\Administrator.USER-Q7OSILVT3B\Desktop\งานเดือน\ita\ปี68\66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5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</w:t>
      </w:r>
    </w:p>
    <w:p w14:paraId="5BAFF834" w14:textId="77777777" w:rsidR="00F5415C" w:rsidRDefault="00F5415C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  <w:lang w:val="en-US" w:eastAsia="en-US" w:bidi="th-TH"/>
        </w:rPr>
        <w:t xml:space="preserve">  </w:t>
      </w:r>
    </w:p>
    <w:p w14:paraId="08D1C786" w14:textId="77777777" w:rsidR="005D5EF7" w:rsidRDefault="00F5415C" w:rsidP="00F5415C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  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</w:p>
    <w:p w14:paraId="72E010FB" w14:textId="77777777" w:rsidR="00613FFC" w:rsidRDefault="00613FFC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18F85AF5" w14:textId="77777777" w:rsidR="004D2669" w:rsidRDefault="004D2669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0AC62088" w14:textId="0CB86F2F" w:rsidR="004D2669" w:rsidRDefault="0016321F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487B4AF8" wp14:editId="27DED235">
            <wp:simplePos x="0" y="0"/>
            <wp:positionH relativeFrom="margin">
              <wp:posOffset>1663700</wp:posOffset>
            </wp:positionH>
            <wp:positionV relativeFrom="paragraph">
              <wp:posOffset>599440</wp:posOffset>
            </wp:positionV>
            <wp:extent cx="3213646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70E8A" w14:textId="77777777" w:rsidR="00C14A27" w:rsidRPr="00796015" w:rsidRDefault="00850CC5" w:rsidP="00796015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661A8" wp14:editId="751D255F">
                <wp:simplePos x="0" y="0"/>
                <wp:positionH relativeFrom="column">
                  <wp:posOffset>1369695</wp:posOffset>
                </wp:positionH>
                <wp:positionV relativeFrom="paragraph">
                  <wp:posOffset>-500380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5ED1D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อาญา ๔ กลุ่ม ประจำเดือนธันวาคม</w:t>
                            </w:r>
                            <w:r w:rsidR="004E6B4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61A8" id="Text Box 13" o:spid="_x0000_s1027" type="#_x0000_t202" style="position:absolute;margin-left:107.85pt;margin-top:-39.4pt;width:320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DC5ED1D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อาญา ๔ กลุ่ม ประจำเดือนธันวาคม</w:t>
                      </w:r>
                      <w:r w:rsidR="004E6B4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๒๕๖๗</w:t>
                      </w:r>
                    </w:p>
                  </w:txbxContent>
                </v:textbox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0B400A64" wp14:editId="32DB51E1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41C5CD07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5C5759F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E240D9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82A02B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EB619EB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B0D092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E24697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5EEEDB2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2A219BF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669CF9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44E954D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5C26797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E0CE3AC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6F8712D3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23422461" wp14:editId="3B7A5356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BEA2496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DBE9A0" wp14:editId="359E81BB">
                <wp:simplePos x="0" y="0"/>
                <wp:positionH relativeFrom="column">
                  <wp:posOffset>645795</wp:posOffset>
                </wp:positionH>
                <wp:positionV relativeFrom="paragraph">
                  <wp:posOffset>64135</wp:posOffset>
                </wp:positionV>
                <wp:extent cx="5943600" cy="1924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24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F93CA" w14:textId="77777777" w:rsidR="0066726C" w:rsidRPr="00275C97" w:rsidRDefault="00F32FC8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เลขคดีสุดท้ายประจำเดือนธันวาคม</w:t>
                            </w:r>
                            <w:r w:rsidR="004E6B4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</w:t>
                            </w:r>
                            <w:r w:rsidR="004E6B4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08C58759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4E6B4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254</w:t>
                            </w:r>
                            <w:r w:rsidR="004E6B4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4E6B48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1CE62871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26779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  <w:r w:rsidR="0026779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26779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7</w:t>
                            </w:r>
                          </w:p>
                          <w:p w14:paraId="44AA38FD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26779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515915C1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E9A0" id="Text Box 16" o:spid="_x0000_s1028" type="#_x0000_t202" style="position:absolute;margin-left:50.85pt;margin-top:5.05pt;width:468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" fillcolor="#4eb3cf [3208]" strokecolor="#1e5d6f [1608]" strokeweight="2pt">
                <v:textbox>
                  <w:txbxContent>
                    <w:p w14:paraId="36AF93CA" w14:textId="77777777" w:rsidR="0066726C" w:rsidRPr="00275C97" w:rsidRDefault="00F32FC8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เลขคดีสุดท้ายประจำเดือนธันวาคม</w:t>
                      </w:r>
                      <w:r w:rsidR="004E6B4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</w:t>
                      </w:r>
                      <w:r w:rsidR="004E6B4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08C58759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4E6B4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254</w:t>
                      </w:r>
                      <w:r w:rsidR="004E6B4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4E6B48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14:paraId="1CE62871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26779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  <w:r w:rsidR="0026779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26779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7</w:t>
                      </w:r>
                    </w:p>
                    <w:p w14:paraId="44AA38FD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26779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515915C1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508A52C0" w14:textId="77777777" w:rsidR="007F32D0" w:rsidRDefault="007F32D0" w:rsidP="007F32D0">
      <w:pPr>
        <w:rPr>
          <w:szCs w:val="24"/>
          <w:cs/>
          <w:lang w:bidi="th-TH"/>
        </w:rPr>
      </w:pPr>
    </w:p>
    <w:p w14:paraId="65957BCB" w14:textId="77777777" w:rsidR="007F32D0" w:rsidRDefault="007F32D0" w:rsidP="007F32D0">
      <w:pPr>
        <w:rPr>
          <w:szCs w:val="24"/>
          <w:cs/>
          <w:lang w:bidi="th-TH"/>
        </w:rPr>
      </w:pPr>
    </w:p>
    <w:p w14:paraId="32BB181A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E9872DD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497B64D2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DD7B2A5" w14:textId="51A4C1EA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76ED1C0F" w14:textId="38B00766" w:rsidR="00275C97" w:rsidRPr="007F32D0" w:rsidRDefault="0016321F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1CE3BE46" wp14:editId="7AF01F61">
            <wp:simplePos x="0" y="0"/>
            <wp:positionH relativeFrom="margin">
              <wp:posOffset>1930400</wp:posOffset>
            </wp:positionH>
            <wp:positionV relativeFrom="paragraph">
              <wp:posOffset>411480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98409" w14:textId="77777777" w:rsidR="00B57355" w:rsidRDefault="00B5735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7A0B30FF" w14:textId="77777777" w:rsidR="00B57355" w:rsidRDefault="00B57355">
      <w:pPr>
        <w:rPr>
          <w:szCs w:val="24"/>
          <w:cs/>
          <w:lang w:bidi="th-TH"/>
        </w:rPr>
      </w:pPr>
    </w:p>
  </w:endnote>
  <w:endnote w:type="continuationSeparator" w:id="0">
    <w:p w14:paraId="7AA88793" w14:textId="77777777" w:rsidR="00B57355" w:rsidRDefault="00B5735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2E65F9A8" w14:textId="77777777" w:rsidR="00B57355" w:rsidRDefault="00B57355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07987" w14:textId="77777777" w:rsidR="007201A7" w:rsidRPr="003F5098" w:rsidRDefault="007201A7">
    <w:pPr>
      <w:pStyle w:val="Footer"/>
      <w:rPr>
        <w:szCs w:val="24"/>
        <w:cs/>
        <w:lang w:bidi="th-TH"/>
      </w:rPr>
    </w:pPr>
  </w:p>
  <w:p w14:paraId="73D31CD6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49073" w14:textId="77777777" w:rsidR="00A36725" w:rsidRDefault="00A36725">
    <w:pPr>
      <w:pStyle w:val="Footer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77440CD" wp14:editId="41E6EC2A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C6BD3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7440CD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19C6BD3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74460" w14:textId="77777777" w:rsidR="00B57355" w:rsidRDefault="00B57355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15C6EC39" w14:textId="77777777" w:rsidR="00B57355" w:rsidRDefault="00B57355">
      <w:pPr>
        <w:rPr>
          <w:szCs w:val="24"/>
          <w:cs/>
          <w:lang w:bidi="th-TH"/>
        </w:rPr>
      </w:pPr>
    </w:p>
  </w:footnote>
  <w:footnote w:type="continuationSeparator" w:id="0">
    <w:p w14:paraId="21C6D61F" w14:textId="77777777" w:rsidR="00B57355" w:rsidRDefault="00B57355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4111B02" w14:textId="77777777" w:rsidR="00B57355" w:rsidRDefault="00B57355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5B0CC" w14:textId="77777777" w:rsidR="007201A7" w:rsidRPr="003F5098" w:rsidRDefault="007201A7">
    <w:pPr>
      <w:rPr>
        <w:szCs w:val="24"/>
        <w:cs/>
        <w:lang w:bidi="th-TH"/>
      </w:rPr>
    </w:pPr>
  </w:p>
  <w:p w14:paraId="66DC435F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7CFBB" w14:textId="77777777" w:rsidR="00A36725" w:rsidRDefault="00A36725">
    <w:pPr>
      <w:pStyle w:val="Header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27A2D29" wp14:editId="242340A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FFB621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7A2D29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61FFB621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42886051">
    <w:abstractNumId w:val="9"/>
  </w:num>
  <w:num w:numId="2" w16cid:durableId="507790547">
    <w:abstractNumId w:val="7"/>
  </w:num>
  <w:num w:numId="3" w16cid:durableId="788429424">
    <w:abstractNumId w:val="6"/>
  </w:num>
  <w:num w:numId="4" w16cid:durableId="1365397968">
    <w:abstractNumId w:val="5"/>
  </w:num>
  <w:num w:numId="5" w16cid:durableId="1959872238">
    <w:abstractNumId w:val="4"/>
  </w:num>
  <w:num w:numId="6" w16cid:durableId="1345548076">
    <w:abstractNumId w:val="8"/>
  </w:num>
  <w:num w:numId="7" w16cid:durableId="1793596543">
    <w:abstractNumId w:val="3"/>
  </w:num>
  <w:num w:numId="8" w16cid:durableId="1034044114">
    <w:abstractNumId w:val="2"/>
  </w:num>
  <w:num w:numId="9" w16cid:durableId="1529952644">
    <w:abstractNumId w:val="1"/>
  </w:num>
  <w:num w:numId="10" w16cid:durableId="1200626746">
    <w:abstractNumId w:val="0"/>
  </w:num>
  <w:num w:numId="11" w16cid:durableId="1961836542">
    <w:abstractNumId w:val="10"/>
  </w:num>
  <w:num w:numId="12" w16cid:durableId="1844279745">
    <w:abstractNumId w:val="12"/>
  </w:num>
  <w:num w:numId="13" w16cid:durableId="18446652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E0F25"/>
    <w:rsid w:val="000E7C40"/>
    <w:rsid w:val="001225AE"/>
    <w:rsid w:val="001342B2"/>
    <w:rsid w:val="00146FE7"/>
    <w:rsid w:val="0016321F"/>
    <w:rsid w:val="001817A4"/>
    <w:rsid w:val="001970D9"/>
    <w:rsid w:val="001A035C"/>
    <w:rsid w:val="001B6129"/>
    <w:rsid w:val="001C2BD3"/>
    <w:rsid w:val="001D1771"/>
    <w:rsid w:val="002026EA"/>
    <w:rsid w:val="0020743A"/>
    <w:rsid w:val="002400DD"/>
    <w:rsid w:val="002450DA"/>
    <w:rsid w:val="00263E3B"/>
    <w:rsid w:val="00264280"/>
    <w:rsid w:val="00267791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D23A0"/>
    <w:rsid w:val="003F5098"/>
    <w:rsid w:val="004533C1"/>
    <w:rsid w:val="004858C9"/>
    <w:rsid w:val="004870D2"/>
    <w:rsid w:val="004A10E9"/>
    <w:rsid w:val="004D2669"/>
    <w:rsid w:val="004E3648"/>
    <w:rsid w:val="004E6B48"/>
    <w:rsid w:val="004E6F2E"/>
    <w:rsid w:val="005128EE"/>
    <w:rsid w:val="005525A2"/>
    <w:rsid w:val="005D5EF7"/>
    <w:rsid w:val="005E394D"/>
    <w:rsid w:val="005F080E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30B8C"/>
    <w:rsid w:val="007501B8"/>
    <w:rsid w:val="00796015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E4C53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75635"/>
    <w:rsid w:val="00AB0E6B"/>
    <w:rsid w:val="00AE1D32"/>
    <w:rsid w:val="00AF1748"/>
    <w:rsid w:val="00B102A6"/>
    <w:rsid w:val="00B2226B"/>
    <w:rsid w:val="00B57355"/>
    <w:rsid w:val="00B66C63"/>
    <w:rsid w:val="00B727BE"/>
    <w:rsid w:val="00BC3718"/>
    <w:rsid w:val="00C14A27"/>
    <w:rsid w:val="00CE3710"/>
    <w:rsid w:val="00CF2287"/>
    <w:rsid w:val="00D33124"/>
    <w:rsid w:val="00D37CA8"/>
    <w:rsid w:val="00D46184"/>
    <w:rsid w:val="00D4639A"/>
    <w:rsid w:val="00D62C9C"/>
    <w:rsid w:val="00D73210"/>
    <w:rsid w:val="00DA7292"/>
    <w:rsid w:val="00E30F35"/>
    <w:rsid w:val="00EB63A0"/>
    <w:rsid w:val="00EC16CD"/>
    <w:rsid w:val="00EF66E7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46CB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098"/>
    <w:rPr>
      <w:rFonts w:ascii="Leelawadee" w:hAnsi="Leelawadee" w:cs="Leelawadee"/>
      <w:sz w:val="24"/>
    </w:rPr>
  </w:style>
  <w:style w:type="paragraph" w:styleId="Heading1">
    <w:name w:val="heading 1"/>
    <w:basedOn w:val="Normal"/>
    <w:link w:val="Heading1Char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Heading2">
    <w:name w:val="heading 2"/>
    <w:basedOn w:val="Normal"/>
    <w:link w:val="Heading2Char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Title">
    <w:name w:val="Title"/>
    <w:basedOn w:val="Normal"/>
    <w:link w:val="TitleChar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Header">
    <w:name w:val="header"/>
    <w:basedOn w:val="Normal"/>
    <w:link w:val="HeaderChar"/>
    <w:uiPriority w:val="99"/>
    <w:rsid w:val="003F509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098"/>
    <w:rPr>
      <w:rFonts w:ascii="Leelawadee" w:hAnsi="Leelawadee" w:cs="Leelawadee"/>
      <w:sz w:val="24"/>
    </w:rPr>
  </w:style>
  <w:style w:type="character" w:styleId="PlaceholderText">
    <w:name w:val="Placeholder Text"/>
    <w:basedOn w:val="DefaultParagraphFont"/>
    <w:uiPriority w:val="99"/>
    <w:semiHidden/>
    <w:rsid w:val="003F5098"/>
    <w:rPr>
      <w:rFonts w:ascii="Leelawadee" w:hAnsi="Leelawadee" w:cs="Leelawadee"/>
      <w:color w:val="808080"/>
    </w:rPr>
  </w:style>
  <w:style w:type="table" w:styleId="TableGrid">
    <w:name w:val="Table Grid"/>
    <w:basedOn w:val="TableNormal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">
    <w:name w:val="จัดชิดขวาปกติ"/>
    <w:basedOn w:val="Normal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3F5098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F5098"/>
    <w:rPr>
      <w:rFonts w:ascii="Leelawadee" w:hAnsi="Leelawadee" w:cs="Leelawadee"/>
      <w:sz w:val="24"/>
      <w:lang w:eastAsia="en-US"/>
    </w:rPr>
  </w:style>
  <w:style w:type="table" w:styleId="TableGridLight">
    <w:name w:val="Grid Table Light"/>
    <w:basedOn w:val="TableNormal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0">
    <w:name w:val="ข้อมูลการขาย"/>
    <w:basedOn w:val="TableNormal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1">
    <w:name w:val="ตารางเนื้อหา"/>
    <w:basedOn w:val="TableNormal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9Char">
    <w:name w:val="Heading 9 Char"/>
    <w:basedOn w:val="DefaultParagraphFont"/>
    <w:link w:val="Heading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2">
    <w:name w:val="ตารางทั้งหมด"/>
    <w:basedOn w:val="TableNormal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PlainTable2">
    <w:name w:val="Plain Table 2"/>
    <w:basedOn w:val="TableNormal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">
    <w:name w:val="สไตล์1"/>
    <w:basedOn w:val="Normal"/>
    <w:link w:val="10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0">
    <w:name w:val="อักขระสไตล์1"/>
    <w:basedOn w:val="DefaultParagraphFont"/>
    <w:link w:val="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BlockText">
    <w:name w:val="Block Text"/>
    <w:basedOn w:val="Normal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1">
    <w:name w:val="การอ้างถึงที่ไม่ได้แก้ไข1"/>
    <w:basedOn w:val="DefaultParagraphFont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Date">
    <w:name w:val="Date"/>
    <w:basedOn w:val="Normal"/>
    <w:next w:val="Normal"/>
    <w:link w:val="DateChar"/>
    <w:uiPriority w:val="99"/>
    <w:rsid w:val="003F5098"/>
    <w:rPr>
      <w:color w:val="000000" w:themeColor="text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2">
    <w:name w:val="การอ้างถึง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3F5098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Definition">
    <w:name w:val="HTML Definition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character" w:styleId="HTMLKeyboard">
    <w:name w:val="HTML Keyboard"/>
    <w:basedOn w:val="DefaultParagraphFont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F50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F509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F509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F5098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F5098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F5098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F5098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F5098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F5098"/>
    <w:pPr>
      <w:spacing w:after="100"/>
      <w:ind w:left="1920"/>
    </w:pPr>
  </w:style>
  <w:style w:type="character" w:styleId="SubtleReference">
    <w:name w:val="Subtle Reference"/>
    <w:basedOn w:val="DefaultParagraphFont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F5098"/>
  </w:style>
  <w:style w:type="character" w:customStyle="1" w:styleId="HashTag1">
    <w:name w:val="HashTag1"/>
    <w:basedOn w:val="DefaultParagraphFont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F50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F50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F50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F50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F509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F509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509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F509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F5098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F5098"/>
  </w:style>
  <w:style w:type="paragraph" w:styleId="MacroText">
    <w:name w:val="macro"/>
    <w:link w:val="MacroTextChar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F5098"/>
    <w:pPr>
      <w:ind w:left="240" w:hanging="240"/>
    </w:pPr>
  </w:style>
  <w:style w:type="paragraph" w:styleId="TOAHeading">
    <w:name w:val="toa heading"/>
    <w:basedOn w:val="Normal"/>
    <w:next w:val="Normal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098"/>
    <w:rPr>
      <w:rFonts w:ascii="Leelawadee" w:eastAsia="Microsoft YaHei UI" w:hAnsi="Leelawadee" w:cs="Leelawadee"/>
    </w:rPr>
  </w:style>
  <w:style w:type="paragraph" w:styleId="EnvelopeAddress">
    <w:name w:val="envelope address"/>
    <w:basedOn w:val="Normal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F5098"/>
    <w:rPr>
      <w:rFonts w:ascii="Leelawadee" w:eastAsia="Microsoft YaHei UI" w:hAnsi="Leelawadee" w:cs="Leelawadee"/>
    </w:rPr>
  </w:style>
  <w:style w:type="numbering" w:styleId="ArticleSection">
    <w:name w:val="Outline List 3"/>
    <w:basedOn w:val="NoList"/>
    <w:uiPriority w:val="99"/>
    <w:semiHidden/>
    <w:unhideWhenUsed/>
    <w:rsid w:val="003F509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NormalWeb">
    <w:name w:val="Normal (Web)"/>
    <w:basedOn w:val="Normal"/>
    <w:uiPriority w:val="99"/>
    <w:semiHidden/>
    <w:unhideWhenUsed/>
    <w:rsid w:val="003F5098"/>
    <w:rPr>
      <w:szCs w:val="24"/>
    </w:rPr>
  </w:style>
  <w:style w:type="character" w:customStyle="1" w:styleId="13">
    <w:name w:val="ไฮเปอร์ลิงก์แบบสมาร์ท1"/>
    <w:basedOn w:val="DefaultParagraphFont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">
    <w:name w:val="การอ้างถึงที่ไม่ได้แก้ไข2"/>
    <w:basedOn w:val="DefaultParagraphFont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3F50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F5098"/>
    <w:rPr>
      <w:rFonts w:ascii="Leelawadee" w:hAnsi="Leelawadee" w:cs="Leelawadee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509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5098"/>
    <w:rPr>
      <w:rFonts w:ascii="Leelawadee" w:hAnsi="Leelawadee" w:cs="Leelawadee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509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F5098"/>
    <w:rPr>
      <w:rFonts w:ascii="Leelawadee" w:hAnsi="Leelawadee" w:cs="Leelawadee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F5098"/>
    <w:rPr>
      <w:rFonts w:ascii="Leelawadee" w:hAnsi="Leelawadee" w:cs="Leelawadee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F509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F5098"/>
    <w:rPr>
      <w:rFonts w:ascii="Leelawadee" w:hAnsi="Leelawadee" w:cs="Leelawadee"/>
      <w:sz w:val="24"/>
    </w:rPr>
  </w:style>
  <w:style w:type="paragraph" w:styleId="NormalIndent">
    <w:name w:val="Normal Indent"/>
    <w:basedOn w:val="Normal"/>
    <w:uiPriority w:val="99"/>
    <w:semiHidden/>
    <w:unhideWhenUsed/>
    <w:rsid w:val="003F50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F5098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F5098"/>
    <w:rPr>
      <w:rFonts w:ascii="Leelawadee" w:hAnsi="Leelawadee" w:cs="Leelawadee"/>
      <w:sz w:val="24"/>
    </w:rPr>
  </w:style>
  <w:style w:type="table" w:styleId="TableContemporary">
    <w:name w:val="Table Contemporary"/>
    <w:basedOn w:val="TableNormal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2">
    <w:name w:val="List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3">
    <w:name w:val="List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F5098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F5098"/>
    <w:rPr>
      <w:rFonts w:ascii="Leelawadee" w:hAnsi="Leelawadee" w:cs="Leelawadee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F50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F5098"/>
    <w:rPr>
      <w:rFonts w:ascii="Leelawadee" w:hAnsi="Leelawadee" w:cs="Leelawadee"/>
      <w:sz w:val="24"/>
    </w:rPr>
  </w:style>
  <w:style w:type="table" w:styleId="TableColumns1">
    <w:name w:val="Table Columns 1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F5098"/>
    <w:rPr>
      <w:rFonts w:ascii="Leelawadee" w:hAnsi="Leelawadee" w:cs="Leelawadee"/>
      <w:sz w:val="24"/>
    </w:rPr>
  </w:style>
  <w:style w:type="table" w:styleId="TableSimple1">
    <w:name w:val="Table Simple 1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F5098"/>
    <w:rPr>
      <w:rFonts w:eastAsiaTheme="majorEastAsia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F5098"/>
    <w:rPr>
      <w:rFonts w:ascii="Leelawadee" w:hAnsi="Leelawadee" w:cs="Leelawadee"/>
      <w:sz w:val="24"/>
    </w:rPr>
  </w:style>
  <w:style w:type="table" w:styleId="TableGrid1">
    <w:name w:val="Table Grid 1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1Light">
    <w:name w:val="Grid Table 1 Light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3">
    <w:name w:val="Grid Table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table" w:styleId="Table3Deffects1">
    <w:name w:val="Table 3D effects 1"/>
    <w:basedOn w:val="TableNormal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F5098"/>
    <w:rPr>
      <w:rFonts w:ascii="Leelawadee" w:hAnsi="Leelawadee" w:cs="Leelawade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ธันวาคม 2567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65-4F83-B023-C48CE4479F0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65-4F83-B023-C48CE4479F0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65-4F83-B023-C48CE4479F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84399752"/>
        <c:axId val="584400144"/>
      </c:barChart>
      <c:catAx>
        <c:axId val="584399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4400144"/>
        <c:crosses val="autoZero"/>
        <c:auto val="1"/>
        <c:lblAlgn val="ctr"/>
        <c:lblOffset val="100"/>
        <c:noMultiLvlLbl val="0"/>
      </c:catAx>
      <c:valAx>
        <c:axId val="58440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4399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เดือนธันวาคม 2566 กับเดือนธันวาคม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เดือนธันวาคม 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4-4781-B578-8CB30C10B8E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เดือนธันวาคม2567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D4-4781-B578-8CB30C10B8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84400928"/>
        <c:axId val="584401320"/>
      </c:barChart>
      <c:catAx>
        <c:axId val="58440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4401320"/>
        <c:crosses val="autoZero"/>
        <c:auto val="1"/>
        <c:lblAlgn val="ctr"/>
        <c:lblOffset val="100"/>
        <c:noMultiLvlLbl val="0"/>
      </c:catAx>
      <c:valAx>
        <c:axId val="584401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8440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2025-04-30T09:50:00Z</dcterms:created>
  <dcterms:modified xsi:type="dcterms:W3CDTF">2025-04-30T09:50:00Z</dcterms:modified>
</cp:coreProperties>
</file>