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F7DD0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339CD" wp14:editId="2E3D3076">
                <wp:simplePos x="0" y="0"/>
                <wp:positionH relativeFrom="column">
                  <wp:posOffset>1722119</wp:posOffset>
                </wp:positionH>
                <wp:positionV relativeFrom="paragraph">
                  <wp:posOffset>-152400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13042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8340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4F3D0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339C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42F13042" w14:textId="77777777"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8340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4F3D0A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227A7C6A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5003BF0E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F83404">
        <w:rPr>
          <w:rFonts w:hint="cs"/>
          <w:b/>
          <w:bCs/>
          <w:sz w:val="36"/>
          <w:szCs w:val="36"/>
          <w:cs/>
        </w:rPr>
        <w:t>พฤศจิกายน</w:t>
      </w:r>
      <w:r w:rsidR="004F3D0A">
        <w:rPr>
          <w:b/>
          <w:bCs/>
          <w:sz w:val="36"/>
          <w:szCs w:val="36"/>
        </w:rPr>
        <w:t xml:space="preserve"> 2567</w:t>
      </w:r>
      <w:r>
        <w:rPr>
          <w:b/>
          <w:bCs/>
          <w:sz w:val="36"/>
          <w:szCs w:val="36"/>
        </w:rPr>
        <w:t xml:space="preserve">) </w:t>
      </w:r>
    </w:p>
    <w:p w14:paraId="3AC5600A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590498">
        <w:rPr>
          <w:rFonts w:hint="cs"/>
          <w:sz w:val="32"/>
          <w:szCs w:val="32"/>
          <w:cs/>
        </w:rPr>
        <w:t>พบศพภายในบ้าน</w:t>
      </w:r>
    </w:p>
    <w:p w14:paraId="41024550" w14:textId="77777777" w:rsidR="00C14A27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proofErr w:type="spellStart"/>
      <w:r w:rsidR="004F3D0A">
        <w:rPr>
          <w:rFonts w:hint="cs"/>
          <w:sz w:val="32"/>
          <w:szCs w:val="32"/>
          <w:cs/>
        </w:rPr>
        <w:t>นัษฐ</w:t>
      </w:r>
      <w:proofErr w:type="spellEnd"/>
      <w:r w:rsidR="004F3D0A">
        <w:rPr>
          <w:rFonts w:hint="cs"/>
          <w:sz w:val="32"/>
          <w:szCs w:val="32"/>
          <w:cs/>
        </w:rPr>
        <w:t>วุฒิทองทิพย์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สภ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C14A27">
        <w:rPr>
          <w:rFonts w:hint="cs"/>
          <w:sz w:val="32"/>
          <w:szCs w:val="32"/>
          <w:cs/>
        </w:rPr>
        <w:t xml:space="preserve">พ.ต.ท.หญิง สุกฤตา ใจห้าว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สภ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</w:p>
    <w:p w14:paraId="0F29D433" w14:textId="77777777" w:rsidR="004E3648" w:rsidRDefault="004E3648" w:rsidP="004E3648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52BE5C9A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 w:rsidR="00AC6B2B">
        <w:rPr>
          <w:sz w:val="32"/>
          <w:szCs w:val="32"/>
        </w:rPr>
        <w:t>.2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AC6B2B">
        <w:rPr>
          <w:rFonts w:hint="cs"/>
          <w:sz w:val="32"/>
          <w:szCs w:val="32"/>
          <w:cs/>
        </w:rPr>
        <w:t>ควนทอง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6BF36300" w14:textId="77777777" w:rsidR="00F83404" w:rsidRPr="00AC6B2B" w:rsidRDefault="005D5EF7" w:rsidP="00AC6B2B">
      <w:pPr>
        <w:pStyle w:val="Default"/>
        <w:rPr>
          <w:sz w:val="32"/>
          <w:szCs w:val="32"/>
          <w:cs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Pr="00C14A27">
        <w:rPr>
          <w:sz w:val="32"/>
          <w:szCs w:val="32"/>
          <w:cs/>
        </w:rPr>
        <w:t xml:space="preserve">วันที่ </w:t>
      </w:r>
      <w:r w:rsidR="00AC6B2B">
        <w:rPr>
          <w:sz w:val="32"/>
          <w:szCs w:val="32"/>
          <w:cs/>
        </w:rPr>
        <w:t>๑</w:t>
      </w:r>
      <w:r w:rsidR="00AC6B2B">
        <w:rPr>
          <w:rFonts w:hint="cs"/>
          <w:sz w:val="32"/>
          <w:szCs w:val="32"/>
          <w:cs/>
        </w:rPr>
        <w:t>๘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พฤศจิกายน</w:t>
      </w:r>
      <w:r w:rsidR="00F83404" w:rsidRPr="00F83404">
        <w:rPr>
          <w:sz w:val="32"/>
          <w:szCs w:val="32"/>
        </w:rPr>
        <w:t xml:space="preserve"> </w:t>
      </w:r>
      <w:r w:rsidR="00AC6B2B">
        <w:rPr>
          <w:sz w:val="32"/>
          <w:szCs w:val="32"/>
          <w:cs/>
        </w:rPr>
        <w:t>๒๕๖</w:t>
      </w:r>
      <w:r w:rsidR="00AC6B2B">
        <w:rPr>
          <w:rFonts w:hint="cs"/>
          <w:sz w:val="32"/>
          <w:szCs w:val="32"/>
          <w:cs/>
        </w:rPr>
        <w:t>๗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เวลา</w:t>
      </w:r>
      <w:r w:rsidR="00F83404" w:rsidRPr="00F83404">
        <w:rPr>
          <w:sz w:val="32"/>
          <w:szCs w:val="32"/>
        </w:rPr>
        <w:t xml:space="preserve"> </w:t>
      </w:r>
      <w:r w:rsidR="00AC6B2B">
        <w:rPr>
          <w:sz w:val="32"/>
          <w:szCs w:val="32"/>
          <w:cs/>
        </w:rPr>
        <w:t>๑</w:t>
      </w:r>
      <w:r w:rsidR="00AC6B2B">
        <w:rPr>
          <w:rFonts w:hint="cs"/>
          <w:sz w:val="32"/>
          <w:szCs w:val="32"/>
          <w:cs/>
        </w:rPr>
        <w:t>๘</w:t>
      </w:r>
      <w:r w:rsidR="00F83404" w:rsidRPr="00F83404">
        <w:rPr>
          <w:sz w:val="32"/>
          <w:szCs w:val="32"/>
        </w:rPr>
        <w:t>.</w:t>
      </w:r>
      <w:r w:rsidR="00AC6B2B">
        <w:rPr>
          <w:rFonts w:hint="cs"/>
          <w:sz w:val="32"/>
          <w:szCs w:val="32"/>
          <w:cs/>
        </w:rPr>
        <w:t>๑๑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น</w:t>
      </w:r>
      <w:r w:rsidR="00F83404" w:rsidRPr="00F83404">
        <w:rPr>
          <w:sz w:val="32"/>
          <w:szCs w:val="32"/>
        </w:rPr>
        <w:t>.</w:t>
      </w:r>
      <w:r w:rsidR="00613FFC">
        <w:rPr>
          <w:rFonts w:asciiTheme="majorBidi" w:hAnsiTheme="majorBidi" w:cs="Angsana New"/>
          <w:noProof/>
          <w:lang w:eastAsia="en-US"/>
        </w:rPr>
        <w:t xml:space="preserve"> </w:t>
      </w:r>
      <w:r w:rsidR="00D4639A">
        <w:rPr>
          <w:rFonts w:asciiTheme="majorBidi" w:hAnsiTheme="majorBidi" w:cs="Angsana New"/>
          <w:noProof/>
          <w:lang w:eastAsia="en-US"/>
        </w:rPr>
        <w:t xml:space="preserve">                    </w:t>
      </w:r>
      <w:r w:rsidR="00F83404">
        <w:rPr>
          <w:rFonts w:hint="cs"/>
          <w:noProof/>
          <w:cs/>
        </w:rPr>
        <w:t xml:space="preserve">                    </w:t>
      </w:r>
    </w:p>
    <w:p w14:paraId="7329D5C8" w14:textId="77777777" w:rsidR="00613FFC" w:rsidRDefault="00F83404" w:rsidP="004E3648">
      <w:pPr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F83404">
        <w:rPr>
          <w:rFonts w:ascii="TH SarabunPSK" w:hAnsi="TH SarabunPSK" w:cs="TH SarabunPSK"/>
          <w:color w:val="000000"/>
          <w:szCs w:val="24"/>
          <w:lang w:val="en-US" w:bidi="th-TH"/>
        </w:rPr>
        <w:t xml:space="preserve"> </w:t>
      </w:r>
      <w:r w:rsidR="00AC6B2B">
        <w:rPr>
          <w:rFonts w:ascii="TH SarabunPSK" w:hAnsi="TH SarabunPSK" w:cs="TH SarabunPSK"/>
          <w:color w:val="000000"/>
          <w:szCs w:val="24"/>
          <w:lang w:val="en-US" w:bidi="th-TH"/>
        </w:rPr>
        <w:t xml:space="preserve">   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เมื่อ</w:t>
      </w:r>
      <w:r w:rsidR="00AC6B2B" w:rsidRPr="00AC6B2B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วันที่ ๑๘ พฤศจิกายน ๒๕๖๗ เว</w:t>
      </w:r>
      <w:r w:rsidR="00AC6B2B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ลา ๑๘.๑๑ น.</w:t>
      </w:r>
      <w:r w:rsidR="00AC6B2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ต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ท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หญิงสุกฤตา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ใจห้าว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พงส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ฯ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ได้รับแจ้งเหตุจากศูนย์วิทยุ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สภ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ขนอม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AC6B2B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พบศพน</w:t>
      </w:r>
      <w:r w:rsidR="00AC6B2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อนเสียชีวิตในบ้านเลขที่ ๙๒/๔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หมู่ที่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552A2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๒</w:t>
      </w:r>
      <w:r w:rsidR="00AC6B2B" w:rsidRPr="00AC6B2B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 xml:space="preserve"> ต.ควนทอง อ.ขนอม จ.นครศรีธรรมราช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จึงได้รายงานให้ผู้บังคับบัญชาทราบและ</w:t>
      </w:r>
      <w:r w:rsidR="00AC6B2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แพทย์เวร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เดินทางไปยังที่เกิดเหตุ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จากการตรวจสถานที่เกิดเหตุ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AC6B2B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พบ</w:t>
      </w:r>
      <w:r w:rsidR="00AC6B2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เป็นเพศหญิง</w:t>
      </w:r>
      <w:r w:rsidR="00C92314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วัยชรา</w:t>
      </w:r>
      <w:r w:rsidR="00AC6B2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นอนเสียชีวิตภายในบ้าน </w:t>
      </w:r>
      <w:r w:rsidR="00C92314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ไม่มีบาดแผล</w:t>
      </w:r>
      <w:r w:rsidR="00AC6B2B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92314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แพทย์ลงความเห็นตายโดยธรรมชาติ</w:t>
      </w:r>
      <w:r w:rsidR="00AC6B2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ญาติไม่ติดใจสาเหตุการตาย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26FB5152" w14:textId="582793BA" w:rsidR="00AC6B2B" w:rsidRDefault="00A704FD" w:rsidP="00AC6B2B">
      <w:pPr>
        <w:jc w:val="center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71552" behindDoc="0" locked="0" layoutInCell="1" allowOverlap="1" wp14:anchorId="71FEFBA3" wp14:editId="0FDF0EFB">
            <wp:simplePos x="0" y="0"/>
            <wp:positionH relativeFrom="column">
              <wp:posOffset>2503170</wp:posOffset>
            </wp:positionH>
            <wp:positionV relativeFrom="paragraph">
              <wp:posOffset>4627880</wp:posOffset>
            </wp:positionV>
            <wp:extent cx="454205" cy="304800"/>
            <wp:effectExtent l="0" t="0" r="3175" b="0"/>
            <wp:wrapNone/>
            <wp:docPr id="3382992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A7A172" wp14:editId="74C2DECB">
                <wp:simplePos x="0" y="0"/>
                <wp:positionH relativeFrom="column">
                  <wp:posOffset>3646170</wp:posOffset>
                </wp:positionH>
                <wp:positionV relativeFrom="paragraph">
                  <wp:posOffset>1217930</wp:posOffset>
                </wp:positionV>
                <wp:extent cx="942975" cy="619125"/>
                <wp:effectExtent l="0" t="0" r="28575" b="28575"/>
                <wp:wrapNone/>
                <wp:docPr id="70840287" name="Flowchart: Summing Junc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191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882CF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6" o:spid="_x0000_s1026" type="#_x0000_t123" style="position:absolute;margin-left:287.1pt;margin-top:95.9pt;width:74.25pt;height:4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" fillcolor="red" strokecolor="#c00000" strokeweight="2pt"/>
            </w:pict>
          </mc:Fallback>
        </mc:AlternateContent>
      </w:r>
      <w:r w:rsidR="00AC6B2B" w:rsidRPr="00AC6B2B">
        <w:rPr>
          <w:rFonts w:ascii="TH SarabunPSK" w:hAnsi="TH SarabunPSK" w:cs="TH SarabunPSK"/>
          <w:noProof/>
          <w:sz w:val="32"/>
          <w:szCs w:val="32"/>
          <w:cs/>
          <w:lang w:val="en-US" w:eastAsia="en-US" w:bidi="th-TH"/>
        </w:rPr>
        <w:drawing>
          <wp:inline distT="0" distB="0" distL="0" distR="0" wp14:anchorId="7C78E12D" wp14:editId="7353E845">
            <wp:extent cx="4478250" cy="2520000"/>
            <wp:effectExtent l="0" t="0" r="0" b="0"/>
            <wp:docPr id="21" name="รูปภาพ 21" descr="C:\Users\Administrator.USER-Q7OSILVT3B\Desktop\งานเดือน\ita\ปี68\66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Q7OSILVT3B\Desktop\งานเดือน\ita\ปี68\6645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5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C6B2B" w:rsidRPr="00AC6B2B">
        <w:rPr>
          <w:rFonts w:ascii="TH SarabunPSK" w:hAnsi="TH SarabunPSK" w:cs="TH SarabunPSK"/>
          <w:noProof/>
          <w:sz w:val="32"/>
          <w:szCs w:val="32"/>
          <w:cs/>
          <w:lang w:val="en-US" w:eastAsia="en-US" w:bidi="th-TH"/>
        </w:rPr>
        <w:drawing>
          <wp:inline distT="0" distB="0" distL="0" distR="0" wp14:anchorId="361A9252" wp14:editId="346C1F78">
            <wp:extent cx="4478250" cy="2520000"/>
            <wp:effectExtent l="0" t="0" r="0" b="0"/>
            <wp:docPr id="20" name="รูปภาพ 20" descr="C:\Users\Administrator.USER-Q7OSILVT3B\Desktop\งานเดือน\ita\ปี68\66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Q7OSILVT3B\Desktop\งานเดือน\ita\ปี68\6645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5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6B6D6A" w14:textId="77777777" w:rsidR="00AC6B2B" w:rsidRPr="00824C11" w:rsidRDefault="00824C11" w:rsidP="004E3648">
      <w:pPr>
        <w:rPr>
          <w:rFonts w:ascii="TH SarabunPSK" w:hAnsi="TH SarabunPSK" w:cs="TH SarabunPSK"/>
          <w:noProof/>
          <w:sz w:val="32"/>
          <w:szCs w:val="32"/>
          <w:cs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8480" behindDoc="0" locked="0" layoutInCell="1" allowOverlap="1" wp14:anchorId="685D2020" wp14:editId="51BB0283">
            <wp:simplePos x="0" y="0"/>
            <wp:positionH relativeFrom="margin">
              <wp:align>center</wp:align>
            </wp:positionH>
            <wp:positionV relativeFrom="paragraph">
              <wp:posOffset>810895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13EF2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lastRenderedPageBreak/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B102A6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พฤศจิกายน</w:t>
      </w:r>
      <w:r w:rsidR="00C92314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2567</w:t>
      </w:r>
    </w:p>
    <w:p w14:paraId="4DE88FAC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B102A6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พฤศจิกายน</w:t>
      </w:r>
      <w:r w:rsidR="00C9231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30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B102A6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พฤศจิกายน</w:t>
      </w:r>
      <w:r w:rsidR="00C9231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D5459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20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(อาญา </w:t>
      </w:r>
      <w:r w:rsidR="00D5459D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19 คดี,จราจร 1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D5459D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12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D5459D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8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คดีฉ้อโกงที่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กระทำผ่านระบบคอมพิวเตอร์ จำนวน </w:t>
      </w:r>
      <w:r w:rsidR="00D5459D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3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 </w:t>
      </w:r>
      <w:r w:rsidR="00D5459D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ทำร้ายร่างกาย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จำนวน 1 คดี </w:t>
      </w:r>
      <w:r w:rsidR="00D5459D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ลักทรัพย์</w:t>
      </w:r>
      <w:r w:rsidR="0059049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จำนวน</w:t>
      </w:r>
      <w:r w:rsidR="00D5459D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3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</w:p>
    <w:p w14:paraId="6DDC9771" w14:textId="77777777" w:rsidR="005F080E" w:rsidRDefault="00C14A27" w:rsidP="005F080E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B102A6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พฤศจิกายน</w:t>
      </w:r>
      <w:r w:rsidR="00D5459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30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B102A6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พฤศจิกายน</w:t>
      </w:r>
      <w:r w:rsidR="00D5459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D5459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20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D5459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D5459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13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42AAC1B6" w14:textId="77777777" w:rsidR="005F080E" w:rsidRDefault="00590498" w:rsidP="005F080E">
      <w:pPr>
        <w:jc w:val="center"/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 w:rsidRPr="0059049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184BB16D" wp14:editId="2AE25567">
            <wp:extent cx="3359242" cy="2520000"/>
            <wp:effectExtent l="0" t="0" r="0" b="0"/>
            <wp:docPr id="30" name="รูปภาพ 30" descr="C:\Users\Administrator.USER-Q7OSILVT3B\Desktop\งานเดือน\ita\ปี68\66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USER-Q7OSILVT3B\Desktop\งานเดือน\ita\ปี68\6644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9049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47F309BD" wp14:editId="51C96FC6">
            <wp:extent cx="3359242" cy="2520000"/>
            <wp:effectExtent l="0" t="0" r="0" b="0"/>
            <wp:docPr id="27" name="รูปภาพ 27" descr="C:\Users\Administrator.USER-Q7OSILVT3B\Desktop\งานเดือน\ita\ปี68\66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Q7OSILVT3B\Desktop\งานเดือน\ita\ปี68\6644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9049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37D1F026" wp14:editId="0BF6A6E4">
            <wp:extent cx="3359242" cy="2520000"/>
            <wp:effectExtent l="0" t="0" r="0" b="0"/>
            <wp:docPr id="29" name="รูปภาพ 29" descr="C:\Users\Administrator.USER-Q7OSILVT3B\Desktop\งานเดือน\ita\ปี68\66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USER-Q7OSILVT3B\Desktop\งานเดือน\ita\ปี68\6644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9049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106D3E71" wp14:editId="4A011EB6">
            <wp:extent cx="3359242" cy="2520000"/>
            <wp:effectExtent l="0" t="0" r="0" b="0"/>
            <wp:docPr id="28" name="รูปภาพ 28" descr="C:\Users\Administrator.USER-Q7OSILVT3B\Desktop\งานเดือน\ita\ปี68\66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USER-Q7OSILVT3B\Desktop\งานเดือน\ita\ปี68\6644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080E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</w:t>
      </w:r>
    </w:p>
    <w:p w14:paraId="2BD6401B" w14:textId="77777777" w:rsidR="005F080E" w:rsidRDefault="005F080E" w:rsidP="005F080E">
      <w:pPr>
        <w:jc w:val="center"/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</w:t>
      </w:r>
    </w:p>
    <w:p w14:paraId="55660F3E" w14:textId="77777777" w:rsidR="005D5EF7" w:rsidRDefault="005D5EF7" w:rsidP="005F080E">
      <w:pPr>
        <w:jc w:val="center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4763A9A5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556FFCE7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4445FB37" w14:textId="3FEA1BBC" w:rsidR="00824C11" w:rsidRDefault="00A704FD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2689356E" wp14:editId="1336C2DB">
            <wp:simplePos x="0" y="0"/>
            <wp:positionH relativeFrom="margin">
              <wp:align>center</wp:align>
            </wp:positionH>
            <wp:positionV relativeFrom="paragraph">
              <wp:posOffset>765810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349E4" w14:textId="67C9B322" w:rsidR="005F080E" w:rsidRDefault="005F080E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1DF692A9" w14:textId="77777777" w:rsidR="00C14A27" w:rsidRPr="00824C11" w:rsidRDefault="00850CC5" w:rsidP="00824C11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1473AD" wp14:editId="1AA68094">
                <wp:simplePos x="0" y="0"/>
                <wp:positionH relativeFrom="column">
                  <wp:posOffset>1369695</wp:posOffset>
                </wp:positionH>
                <wp:positionV relativeFrom="paragraph">
                  <wp:posOffset>-452755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3C531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ดีอาญา ๔ กลุ่ม ประจำเดือนพฤศจิกายน</w:t>
                            </w:r>
                            <w:r w:rsidR="00D5459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73AD" id="Text Box 13" o:spid="_x0000_s1027" type="#_x0000_t202" style="position:absolute;margin-left:107.85pt;margin-top:-35.65pt;width:320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4453C531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ดีอาญา ๔ กลุ่ม ประจำเดือนพฤศจิกายน</w:t>
                      </w:r>
                      <w:r w:rsidR="00D5459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๒๕๖๗</w:t>
                      </w:r>
                    </w:p>
                  </w:txbxContent>
                </v:textbox>
              </v:shape>
            </w:pict>
          </mc:Fallback>
        </mc:AlternateContent>
      </w:r>
      <w:r w:rsidR="008A4451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66FF9725" wp14:editId="765651A9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52747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6B4CC9">
        <w:rPr>
          <w:rFonts w:hint="cs"/>
          <w:noProof/>
          <w:szCs w:val="24"/>
          <w:cs/>
          <w:lang w:bidi="th-TH"/>
        </w:rPr>
        <w:t xml:space="preserve">   </w:t>
      </w:r>
      <w:r w:rsidR="006B4CC9">
        <w:rPr>
          <w:noProof/>
          <w:szCs w:val="24"/>
          <w:cs/>
          <w:lang w:bidi="th-TH"/>
        </w:rPr>
        <w:tab/>
      </w:r>
      <w:r w:rsidR="00850CC5">
        <w:rPr>
          <w:noProof/>
          <w:szCs w:val="24"/>
          <w:cs/>
          <w:lang w:bidi="th-TH"/>
        </w:rPr>
        <w:tab/>
      </w:r>
      <w:r w:rsidR="006B4CC9">
        <w:rPr>
          <w:noProof/>
          <w:szCs w:val="24"/>
          <w:cs/>
          <w:lang w:bidi="th-TH"/>
        </w:rPr>
        <w:tab/>
      </w:r>
    </w:p>
    <w:p w14:paraId="1EA0860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F421C46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643749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4DC5917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4527CA1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B840BF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3CB2C7D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44768EA0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34A7A7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B485DF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2491AC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994320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5504787" w14:textId="77777777" w:rsidR="007F32D0" w:rsidRPr="007F32D0" w:rsidRDefault="003576C5" w:rsidP="003576C5">
      <w:pPr>
        <w:jc w:val="center"/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4104AC8E" wp14:editId="6B5C9D6C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3D4F217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03045" wp14:editId="1718A09C">
                <wp:simplePos x="0" y="0"/>
                <wp:positionH relativeFrom="column">
                  <wp:posOffset>645795</wp:posOffset>
                </wp:positionH>
                <wp:positionV relativeFrom="paragraph">
                  <wp:posOffset>64135</wp:posOffset>
                </wp:positionV>
                <wp:extent cx="5943600" cy="20002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000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A1D61" w14:textId="77777777" w:rsidR="0066726C" w:rsidRPr="00275C97" w:rsidRDefault="00850CC5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เลขคดีสุดท้ายประจำเดือนพฤศจิกายน</w:t>
                            </w:r>
                            <w:r w:rsidR="00D5459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256</w:t>
                            </w:r>
                            <w:r w:rsidR="00D5459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0726131E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D5459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243</w:t>
                            </w:r>
                            <w:r w:rsidR="00D5459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</w:t>
                            </w:r>
                            <w:r w:rsidR="00D5459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</w:p>
                          <w:p w14:paraId="5AB8298F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 w:rsidR="00D5459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6</w:t>
                            </w:r>
                            <w:r w:rsidR="00D5459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</w:t>
                            </w:r>
                            <w:r w:rsidR="00D5459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</w:p>
                          <w:p w14:paraId="661F2D9C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D5459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12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5525B1A2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3045" id="Text Box 16" o:spid="_x0000_s1028" type="#_x0000_t202" style="position:absolute;margin-left:50.85pt;margin-top:5.05pt;width:468pt;height:15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" fillcolor="#4eb3cf [3208]" strokecolor="#1e5d6f [1608]" strokeweight="2pt">
                <v:textbox>
                  <w:txbxContent>
                    <w:p w14:paraId="675A1D61" w14:textId="77777777" w:rsidR="0066726C" w:rsidRPr="00275C97" w:rsidRDefault="00850CC5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เลขคดีสุดท้ายประจำเดือนพฤศจิกายน</w:t>
                      </w:r>
                      <w:r w:rsidR="00D5459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256</w:t>
                      </w:r>
                      <w:r w:rsidR="00D5459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</w:p>
                    <w:p w14:paraId="0726131E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D5459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243</w:t>
                      </w:r>
                      <w:r w:rsidR="00D5459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</w:t>
                      </w:r>
                      <w:r w:rsidR="00D5459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</w:p>
                    <w:p w14:paraId="5AB8298F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 w:rsidR="00D5459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6</w:t>
                      </w:r>
                      <w:r w:rsidR="00D5459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</w:t>
                      </w:r>
                      <w:r w:rsidR="00D5459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</w:p>
                    <w:p w14:paraId="661F2D9C" w14:textId="77777777"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D5459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12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5525B1A2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2B583359" w14:textId="77777777" w:rsidR="007F32D0" w:rsidRDefault="007F32D0" w:rsidP="007F32D0">
      <w:pPr>
        <w:rPr>
          <w:szCs w:val="24"/>
          <w:cs/>
          <w:lang w:bidi="th-TH"/>
        </w:rPr>
      </w:pPr>
    </w:p>
    <w:p w14:paraId="71B6B2BF" w14:textId="77777777" w:rsidR="007F32D0" w:rsidRDefault="007F32D0" w:rsidP="007F32D0">
      <w:pPr>
        <w:rPr>
          <w:szCs w:val="24"/>
          <w:cs/>
          <w:lang w:bidi="th-TH"/>
        </w:rPr>
      </w:pPr>
    </w:p>
    <w:p w14:paraId="08F44C4A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1F1F72F3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1489935F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7CE754BC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51AABD76" w14:textId="77777777" w:rsidR="00275C97" w:rsidRPr="007F32D0" w:rsidRDefault="00275C97" w:rsidP="007F32D0">
      <w:pPr>
        <w:tabs>
          <w:tab w:val="left" w:pos="9765"/>
        </w:tabs>
        <w:rPr>
          <w:szCs w:val="24"/>
          <w:cs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5408" behindDoc="0" locked="0" layoutInCell="1" allowOverlap="1" wp14:anchorId="26D63679" wp14:editId="4395A3F3">
            <wp:simplePos x="0" y="0"/>
            <wp:positionH relativeFrom="margin">
              <wp:posOffset>1854200</wp:posOffset>
            </wp:positionH>
            <wp:positionV relativeFrom="paragraph">
              <wp:posOffset>502920</wp:posOffset>
            </wp:positionV>
            <wp:extent cx="3216641" cy="732790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4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C97" w:rsidRPr="007F32D0" w:rsidSect="002D1C03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54F7B" w14:textId="77777777" w:rsidR="00B914A1" w:rsidRDefault="00B914A1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67E6E87D" w14:textId="77777777" w:rsidR="00B914A1" w:rsidRDefault="00B914A1">
      <w:pPr>
        <w:rPr>
          <w:szCs w:val="24"/>
          <w:cs/>
          <w:lang w:bidi="th-TH"/>
        </w:rPr>
      </w:pPr>
    </w:p>
  </w:endnote>
  <w:endnote w:type="continuationSeparator" w:id="0">
    <w:p w14:paraId="4EFEE6DB" w14:textId="77777777" w:rsidR="00B914A1" w:rsidRDefault="00B914A1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23EB41B7" w14:textId="77777777" w:rsidR="00B914A1" w:rsidRDefault="00B914A1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89C2A" w14:textId="77777777" w:rsidR="007201A7" w:rsidRPr="003F5098" w:rsidRDefault="007201A7">
    <w:pPr>
      <w:pStyle w:val="Footer"/>
      <w:rPr>
        <w:szCs w:val="24"/>
        <w:cs/>
        <w:lang w:bidi="th-TH"/>
      </w:rPr>
    </w:pPr>
  </w:p>
  <w:p w14:paraId="35CBC256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576A" w14:textId="77777777" w:rsidR="00A36725" w:rsidRDefault="00A36725">
    <w:pPr>
      <w:pStyle w:val="Footer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1C53C81" wp14:editId="46AF021F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18C9AD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C53C81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LE5vwB0EAAD5DAAADgAAAAAAAAAAAAAAAAAuAgAAZHJzL2Uyb0RvYy54bWxQ&#10;SwECLQAUAAYACAAAACEAz80UEeIAAAAOAQAADwAAAAAAAAAAAAAAAAB3BgAAZHJzL2Rvd25yZXYu&#10;eG1sUEsFBgAAAAAEAAQA8wAAAIY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0018C9AD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8C532" w14:textId="77777777" w:rsidR="00B914A1" w:rsidRDefault="00B914A1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6A71E6C1" w14:textId="77777777" w:rsidR="00B914A1" w:rsidRDefault="00B914A1">
      <w:pPr>
        <w:rPr>
          <w:szCs w:val="24"/>
          <w:cs/>
          <w:lang w:bidi="th-TH"/>
        </w:rPr>
      </w:pPr>
    </w:p>
  </w:footnote>
  <w:footnote w:type="continuationSeparator" w:id="0">
    <w:p w14:paraId="72C8D2F0" w14:textId="77777777" w:rsidR="00B914A1" w:rsidRDefault="00B914A1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1D512A8A" w14:textId="77777777" w:rsidR="00B914A1" w:rsidRDefault="00B914A1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B6B5B" w14:textId="77777777" w:rsidR="007201A7" w:rsidRPr="003F5098" w:rsidRDefault="007201A7">
    <w:pPr>
      <w:rPr>
        <w:szCs w:val="24"/>
        <w:cs/>
        <w:lang w:bidi="th-TH"/>
      </w:rPr>
    </w:pPr>
  </w:p>
  <w:p w14:paraId="2D923C94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2B20B" w14:textId="77777777" w:rsidR="00A36725" w:rsidRDefault="00A36725">
    <w:pPr>
      <w:pStyle w:val="Header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A1D979" wp14:editId="2320F0D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F666AC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A1D979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41F666AC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19700112">
    <w:abstractNumId w:val="9"/>
  </w:num>
  <w:num w:numId="2" w16cid:durableId="1726221357">
    <w:abstractNumId w:val="7"/>
  </w:num>
  <w:num w:numId="3" w16cid:durableId="1023745196">
    <w:abstractNumId w:val="6"/>
  </w:num>
  <w:num w:numId="4" w16cid:durableId="619336400">
    <w:abstractNumId w:val="5"/>
  </w:num>
  <w:num w:numId="5" w16cid:durableId="1217353975">
    <w:abstractNumId w:val="4"/>
  </w:num>
  <w:num w:numId="6" w16cid:durableId="484247421">
    <w:abstractNumId w:val="8"/>
  </w:num>
  <w:num w:numId="7" w16cid:durableId="157693599">
    <w:abstractNumId w:val="3"/>
  </w:num>
  <w:num w:numId="8" w16cid:durableId="255670162">
    <w:abstractNumId w:val="2"/>
  </w:num>
  <w:num w:numId="9" w16cid:durableId="1939677826">
    <w:abstractNumId w:val="1"/>
  </w:num>
  <w:num w:numId="10" w16cid:durableId="839660204">
    <w:abstractNumId w:val="0"/>
  </w:num>
  <w:num w:numId="11" w16cid:durableId="1188065240">
    <w:abstractNumId w:val="10"/>
  </w:num>
  <w:num w:numId="12" w16cid:durableId="1620454730">
    <w:abstractNumId w:val="12"/>
  </w:num>
  <w:num w:numId="13" w16cid:durableId="13055050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E0F25"/>
    <w:rsid w:val="000E7C40"/>
    <w:rsid w:val="001817A4"/>
    <w:rsid w:val="001970D9"/>
    <w:rsid w:val="001A035C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D23A0"/>
    <w:rsid w:val="003F5098"/>
    <w:rsid w:val="004533C1"/>
    <w:rsid w:val="004858C9"/>
    <w:rsid w:val="004870D2"/>
    <w:rsid w:val="004A10E9"/>
    <w:rsid w:val="004E1CD4"/>
    <w:rsid w:val="004E3648"/>
    <w:rsid w:val="004F3D0A"/>
    <w:rsid w:val="005525A2"/>
    <w:rsid w:val="00552A22"/>
    <w:rsid w:val="00590498"/>
    <w:rsid w:val="005D5EF7"/>
    <w:rsid w:val="005E394D"/>
    <w:rsid w:val="005F080E"/>
    <w:rsid w:val="00613FFC"/>
    <w:rsid w:val="00614854"/>
    <w:rsid w:val="00662DFA"/>
    <w:rsid w:val="0066726C"/>
    <w:rsid w:val="006B4542"/>
    <w:rsid w:val="006B4CC9"/>
    <w:rsid w:val="006C2939"/>
    <w:rsid w:val="006F038A"/>
    <w:rsid w:val="00710F47"/>
    <w:rsid w:val="007201A7"/>
    <w:rsid w:val="00730B8C"/>
    <w:rsid w:val="007501B8"/>
    <w:rsid w:val="007B4FC5"/>
    <w:rsid w:val="007E0DF2"/>
    <w:rsid w:val="007E1D3F"/>
    <w:rsid w:val="007F0CF2"/>
    <w:rsid w:val="007F32D0"/>
    <w:rsid w:val="007F3B1E"/>
    <w:rsid w:val="00824C11"/>
    <w:rsid w:val="00850CC5"/>
    <w:rsid w:val="00865DB9"/>
    <w:rsid w:val="0089202B"/>
    <w:rsid w:val="008A4451"/>
    <w:rsid w:val="008B5297"/>
    <w:rsid w:val="008E4C53"/>
    <w:rsid w:val="00927C4A"/>
    <w:rsid w:val="009415D1"/>
    <w:rsid w:val="00947F34"/>
    <w:rsid w:val="00955762"/>
    <w:rsid w:val="009611BE"/>
    <w:rsid w:val="009C2F7E"/>
    <w:rsid w:val="009D3F3C"/>
    <w:rsid w:val="00A340F2"/>
    <w:rsid w:val="00A34950"/>
    <w:rsid w:val="00A36725"/>
    <w:rsid w:val="00A704FD"/>
    <w:rsid w:val="00A75635"/>
    <w:rsid w:val="00AC6B2B"/>
    <w:rsid w:val="00AE1D32"/>
    <w:rsid w:val="00AF1748"/>
    <w:rsid w:val="00B102A6"/>
    <w:rsid w:val="00B2226B"/>
    <w:rsid w:val="00B47E27"/>
    <w:rsid w:val="00B66C63"/>
    <w:rsid w:val="00B727BE"/>
    <w:rsid w:val="00B914A1"/>
    <w:rsid w:val="00BC3718"/>
    <w:rsid w:val="00C14A27"/>
    <w:rsid w:val="00C92314"/>
    <w:rsid w:val="00CE3710"/>
    <w:rsid w:val="00CE7AE5"/>
    <w:rsid w:val="00CF2287"/>
    <w:rsid w:val="00D33124"/>
    <w:rsid w:val="00D46184"/>
    <w:rsid w:val="00D4639A"/>
    <w:rsid w:val="00D5459D"/>
    <w:rsid w:val="00D73210"/>
    <w:rsid w:val="00DA0478"/>
    <w:rsid w:val="00EB63A0"/>
    <w:rsid w:val="00EC16CD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1612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098"/>
    <w:rPr>
      <w:rFonts w:ascii="Leelawadee" w:hAnsi="Leelawadee" w:cs="Leelawadee"/>
      <w:sz w:val="24"/>
    </w:rPr>
  </w:style>
  <w:style w:type="paragraph" w:styleId="Heading1">
    <w:name w:val="heading 1"/>
    <w:basedOn w:val="Normal"/>
    <w:link w:val="Heading1Char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Heading2">
    <w:name w:val="heading 2"/>
    <w:basedOn w:val="Normal"/>
    <w:link w:val="Heading2Char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Title">
    <w:name w:val="Title"/>
    <w:basedOn w:val="Normal"/>
    <w:link w:val="TitleChar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Header">
    <w:name w:val="header"/>
    <w:basedOn w:val="Normal"/>
    <w:link w:val="HeaderChar"/>
    <w:uiPriority w:val="99"/>
    <w:rsid w:val="003F509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098"/>
    <w:rPr>
      <w:rFonts w:ascii="Leelawadee" w:hAnsi="Leelawadee" w:cs="Leelawadee"/>
      <w:sz w:val="24"/>
    </w:rPr>
  </w:style>
  <w:style w:type="character" w:styleId="PlaceholderText">
    <w:name w:val="Placeholder Text"/>
    <w:basedOn w:val="DefaultParagraphFont"/>
    <w:uiPriority w:val="99"/>
    <w:semiHidden/>
    <w:rsid w:val="003F5098"/>
    <w:rPr>
      <w:rFonts w:ascii="Leelawadee" w:hAnsi="Leelawadee" w:cs="Leelawadee"/>
      <w:color w:val="808080"/>
    </w:rPr>
  </w:style>
  <w:style w:type="table" w:styleId="TableGrid">
    <w:name w:val="Table Grid"/>
    <w:basedOn w:val="TableNormal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">
    <w:name w:val="จัดชิดขวาปกติ"/>
    <w:basedOn w:val="Normal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3F5098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F5098"/>
    <w:rPr>
      <w:rFonts w:ascii="Leelawadee" w:hAnsi="Leelawadee" w:cs="Leelawadee"/>
      <w:sz w:val="24"/>
      <w:lang w:eastAsia="en-US"/>
    </w:rPr>
  </w:style>
  <w:style w:type="table" w:styleId="TableGridLight">
    <w:name w:val="Grid Table Light"/>
    <w:basedOn w:val="TableNormal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0">
    <w:name w:val="ข้อมูลการขาย"/>
    <w:basedOn w:val="TableNormal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1">
    <w:name w:val="ตารางเนื้อหา"/>
    <w:basedOn w:val="TableNormal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Heading9Char">
    <w:name w:val="Heading 9 Char"/>
    <w:basedOn w:val="DefaultParagraphFont"/>
    <w:link w:val="Heading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2">
    <w:name w:val="ตารางทั้งหมด"/>
    <w:basedOn w:val="TableNormal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PlainTable2">
    <w:name w:val="Plain Table 2"/>
    <w:basedOn w:val="TableNormal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">
    <w:name w:val="สไตล์1"/>
    <w:basedOn w:val="Normal"/>
    <w:link w:val="10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0">
    <w:name w:val="อักขระสไตล์1"/>
    <w:basedOn w:val="DefaultParagraphFont"/>
    <w:link w:val="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BlockText">
    <w:name w:val="Block Text"/>
    <w:basedOn w:val="Normal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1">
    <w:name w:val="การอ้างถึงที่ไม่ได้แก้ไข1"/>
    <w:basedOn w:val="DefaultParagraphFont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Date">
    <w:name w:val="Date"/>
    <w:basedOn w:val="Normal"/>
    <w:next w:val="Normal"/>
    <w:link w:val="DateChar"/>
    <w:uiPriority w:val="99"/>
    <w:rsid w:val="003F5098"/>
    <w:rPr>
      <w:color w:val="000000" w:themeColor="text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2">
    <w:name w:val="การอ้างถึง1"/>
    <w:basedOn w:val="DefaultParagraphFont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3F5098"/>
    <w:pPr>
      <w:numPr>
        <w:numId w:val="12"/>
      </w:numPr>
    </w:pPr>
  </w:style>
  <w:style w:type="character" w:styleId="HTMLCode">
    <w:name w:val="HTML Code"/>
    <w:basedOn w:val="DefaultParagraphFont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Definition">
    <w:name w:val="HTML Definition"/>
    <w:basedOn w:val="DefaultParagraphFont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3F5098"/>
    <w:rPr>
      <w:rFonts w:ascii="Leelawadee" w:hAnsi="Leelawadee" w:cs="Leelawadee"/>
    </w:rPr>
  </w:style>
  <w:style w:type="character" w:styleId="HTMLKeyboard">
    <w:name w:val="HTML Keyboard"/>
    <w:basedOn w:val="DefaultParagraphFont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F509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F509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F5098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F5098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F5098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F5098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F5098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F5098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F5098"/>
    <w:pPr>
      <w:spacing w:after="100"/>
      <w:ind w:left="1920"/>
    </w:pPr>
  </w:style>
  <w:style w:type="character" w:styleId="SubtleReference">
    <w:name w:val="Subtle Reference"/>
    <w:basedOn w:val="DefaultParagraphFont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F5098"/>
  </w:style>
  <w:style w:type="character" w:customStyle="1" w:styleId="HashTag1">
    <w:name w:val="HashTag1"/>
    <w:basedOn w:val="DefaultParagraphFont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3F50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F50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F50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F50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F509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3F509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509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F509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F5098"/>
    <w:pPr>
      <w:numPr>
        <w:numId w:val="5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3F5098"/>
  </w:style>
  <w:style w:type="paragraph" w:styleId="MacroText">
    <w:name w:val="macro"/>
    <w:link w:val="MacroTextChar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F5098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ColorfulList">
    <w:name w:val="Colorful List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098"/>
    <w:rPr>
      <w:rFonts w:ascii="Leelawadee" w:eastAsia="Microsoft YaHei UI" w:hAnsi="Leelawadee" w:cs="Leelawadee"/>
    </w:rPr>
  </w:style>
  <w:style w:type="paragraph" w:styleId="EnvelopeAddress">
    <w:name w:val="envelope address"/>
    <w:basedOn w:val="Normal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5098"/>
    <w:rPr>
      <w:rFonts w:ascii="Leelawadee" w:eastAsia="Microsoft YaHei UI" w:hAnsi="Leelawadee" w:cs="Leelawadee"/>
    </w:rPr>
  </w:style>
  <w:style w:type="numbering" w:styleId="ArticleSection">
    <w:name w:val="Outline List 3"/>
    <w:basedOn w:val="NoList"/>
    <w:uiPriority w:val="99"/>
    <w:semiHidden/>
    <w:unhideWhenUsed/>
    <w:rsid w:val="003F509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NormalWeb">
    <w:name w:val="Normal (Web)"/>
    <w:basedOn w:val="Normal"/>
    <w:uiPriority w:val="99"/>
    <w:semiHidden/>
    <w:unhideWhenUsed/>
    <w:rsid w:val="003F5098"/>
    <w:rPr>
      <w:szCs w:val="24"/>
    </w:rPr>
  </w:style>
  <w:style w:type="character" w:customStyle="1" w:styleId="13">
    <w:name w:val="ไฮเปอร์ลิงก์แบบสมาร์ท1"/>
    <w:basedOn w:val="DefaultParagraphFont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">
    <w:name w:val="การอ้างถึงที่ไม่ได้แก้ไข2"/>
    <w:basedOn w:val="DefaultParagraphFont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3F50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F5098"/>
    <w:rPr>
      <w:rFonts w:ascii="Leelawadee" w:hAnsi="Leelawadee" w:cs="Leelawadee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F509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F5098"/>
    <w:rPr>
      <w:rFonts w:ascii="Leelawadee" w:hAnsi="Leelawadee" w:cs="Leelawadee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509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5098"/>
    <w:rPr>
      <w:rFonts w:ascii="Leelawadee" w:hAnsi="Leelawadee" w:cs="Leelawadee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F5098"/>
    <w:rPr>
      <w:rFonts w:ascii="Leelawadee" w:hAnsi="Leelawadee" w:cs="Leelawadee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F509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F5098"/>
    <w:rPr>
      <w:rFonts w:ascii="Leelawadee" w:hAnsi="Leelawadee" w:cs="Leelawadee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F509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F5098"/>
    <w:rPr>
      <w:rFonts w:ascii="Leelawadee" w:hAnsi="Leelawadee" w:cs="Leelawadee"/>
      <w:sz w:val="24"/>
    </w:rPr>
  </w:style>
  <w:style w:type="paragraph" w:styleId="NormalIndent">
    <w:name w:val="Normal Indent"/>
    <w:basedOn w:val="Normal"/>
    <w:uiPriority w:val="99"/>
    <w:semiHidden/>
    <w:unhideWhenUsed/>
    <w:rsid w:val="003F50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F5098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F5098"/>
    <w:rPr>
      <w:rFonts w:ascii="Leelawadee" w:hAnsi="Leelawadee" w:cs="Leelawadee"/>
      <w:sz w:val="24"/>
    </w:rPr>
  </w:style>
  <w:style w:type="table" w:styleId="TableContemporary">
    <w:name w:val="Table Contemporary"/>
    <w:basedOn w:val="TableNormal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2">
    <w:name w:val="List Table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3">
    <w:name w:val="List Table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F5098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F5098"/>
    <w:rPr>
      <w:rFonts w:ascii="Leelawadee" w:hAnsi="Leelawadee" w:cs="Leelawadee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F50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F5098"/>
    <w:rPr>
      <w:rFonts w:ascii="Leelawadee" w:hAnsi="Leelawadee" w:cs="Leelawadee"/>
      <w:sz w:val="24"/>
    </w:rPr>
  </w:style>
  <w:style w:type="table" w:styleId="TableColumns1">
    <w:name w:val="Table Columns 1"/>
    <w:basedOn w:val="TableNormal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F5098"/>
    <w:rPr>
      <w:rFonts w:ascii="Leelawadee" w:hAnsi="Leelawadee" w:cs="Leelawadee"/>
      <w:sz w:val="24"/>
    </w:rPr>
  </w:style>
  <w:style w:type="table" w:styleId="TableSimple1">
    <w:name w:val="Table Simple 1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F5098"/>
    <w:rPr>
      <w:rFonts w:eastAsiaTheme="majorEastAsia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F5098"/>
    <w:rPr>
      <w:rFonts w:ascii="Leelawadee" w:hAnsi="Leelawadee" w:cs="Leelawadee"/>
      <w:sz w:val="24"/>
    </w:rPr>
  </w:style>
  <w:style w:type="table" w:styleId="TableGrid1">
    <w:name w:val="Table Grid 1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1Light">
    <w:name w:val="Grid Table 1 Light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GridTable3">
    <w:name w:val="Grid Table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F5098"/>
    <w:rPr>
      <w:rFonts w:ascii="Leelawadee" w:hAnsi="Leelawadee" w:cs="Leelawadee"/>
    </w:rPr>
  </w:style>
  <w:style w:type="table" w:styleId="Table3Deffects1">
    <w:name w:val="Table 3D effects 1"/>
    <w:basedOn w:val="TableNormal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F5098"/>
    <w:rPr>
      <w:rFonts w:ascii="Leelawadee" w:hAnsi="Leelawadee" w:cs="Leelawade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พฤศจิกายน 2567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9F-4D09-A848-E0356D79623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9F-4D09-A848-E0356D79623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9F-4D09-A848-E0356D7962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41556120"/>
        <c:axId val="441557688"/>
      </c:barChart>
      <c:catAx>
        <c:axId val="441556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41557688"/>
        <c:crosses val="autoZero"/>
        <c:auto val="1"/>
        <c:lblAlgn val="ctr"/>
        <c:lblOffset val="100"/>
        <c:noMultiLvlLbl val="0"/>
      </c:catAx>
      <c:valAx>
        <c:axId val="441557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41556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เดือนพฤศจิกายน 2566 กับเดือนพฤศจิกายน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เดือนพฤศจิกายน 2566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57-42DB-898B-C063481F670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เดือนพฤศจิกายน2567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57-42DB-898B-C063481F670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41555728"/>
        <c:axId val="451728432"/>
      </c:barChart>
      <c:catAx>
        <c:axId val="44155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51728432"/>
        <c:crosses val="autoZero"/>
        <c:auto val="1"/>
        <c:lblAlgn val="ctr"/>
        <c:lblOffset val="100"/>
        <c:noMultiLvlLbl val="0"/>
      </c:catAx>
      <c:valAx>
        <c:axId val="45172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4155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0</TotalTime>
  <Pages>3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2025-04-30T09:40:00Z</dcterms:created>
  <dcterms:modified xsi:type="dcterms:W3CDTF">2025-04-30T09:40:00Z</dcterms:modified>
</cp:coreProperties>
</file>