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77777777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35AC16D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6437259E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A0BD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6437259E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3A0BD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77777777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25F45633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521991"/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bookmarkEnd w:id="0"/>
    <w:p w14:paraId="299BA930" w14:textId="77777777" w:rsidR="00E25A94" w:rsidRPr="00E25A94" w:rsidRDefault="00E25A94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60642977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  เดือน  ปี  ที่จับกุม   ๒  ธันวาคม   พ.ศ.  ๒๕๖๗  เวลาประมาณ  ๑๕.๓๐ น.</w:t>
      </w:r>
    </w:p>
    <w:p w14:paraId="7D97915E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สถานที่จับกุม  ในสวนปาล์มน้ำมัน  หมู่ที่  ๒  ตำบลควนทอง  อำเภอขนอม  จังหวัดนครศรีธรรมราช </w:t>
      </w:r>
    </w:p>
    <w:p w14:paraId="3AB0CCDE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นามเจ้าพนักงานตำรวจที่จับกุม สภ.ขนอม  ภายใต้การอำนวยการและสั่งการของ  พ.ต.อ.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นัษฐ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วุฒิ  ทองทิพย์ รอง ผบก.ภ.จว.นศ.รรท.ผกก.สภ.ขนอม 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พ.ต.ท.รณภพ  รำเพยเพชร  รอง ผกก.สส.สภ.ขนอม </w:t>
      </w:r>
    </w:p>
    <w:p w14:paraId="2BB03518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ร.ต.ท.จรุงสิทธิ์  ยี่สกุล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 อันทวิมล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 ทำการเหมาะ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ด.ต.พงศ์ธร  ศรีสุข  และ  จ.ส.ต.นิธิ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</w:t>
      </w:r>
    </w:p>
    <w:p w14:paraId="21F1A865" w14:textId="269EFE6E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 นายประจักษ์ </w:t>
      </w:r>
      <w:r w:rsidR="00B51FD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ฯ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อายุ  ๔๓  ปี </w:t>
      </w:r>
    </w:p>
    <w:p w14:paraId="4ED5F9E4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พร้อมด้วยของกลาง  </w:t>
      </w:r>
    </w:p>
    <w:p w14:paraId="01E07972" w14:textId="1DB431E1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๑. ยาเสพติดให้โทษประเภท ๑ (ยาบ้า) ลักษณะกลม แบน สีส้ม มีอักษรอังกฤษ </w:t>
      </w:r>
      <w:proofErr w:type="spellStart"/>
      <w:r w:rsidRPr="00437270">
        <w:rPr>
          <w:rFonts w:ascii="TH SarabunIT๙" w:hAnsi="TH SarabunIT๙" w:cs="TH SarabunIT๙"/>
          <w:sz w:val="32"/>
          <w:szCs w:val="32"/>
          <w:lang w:val="en-US"/>
        </w:rPr>
        <w:t>wy</w:t>
      </w:r>
      <w:proofErr w:type="spellEnd"/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กำกับอยู่ที่เม็ดยา อีกด้านหนึ่งเรียบ จำนวน ๑๖๘ เม็ด  บรรจุในถุงพลาสติกแบบทึบแสง  สีน้ำเงินเข้ม  ขนาด ๖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๙ ซม.  จำนวน  ๑  ถุง</w:t>
      </w:r>
    </w:p>
    <w:p w14:paraId="1B9FC72F" w14:textId="486468B0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๒. ยาเสพติดให้โทษประเภท ๑ (ยาบ้า) ลักษณะกลม แบน สีส้ม มีอักษรอังกฤษ </w:t>
      </w:r>
      <w:proofErr w:type="spellStart"/>
      <w:r w:rsidRPr="00437270">
        <w:rPr>
          <w:rFonts w:ascii="TH SarabunIT๙" w:hAnsi="TH SarabunIT๙" w:cs="TH SarabunIT๙"/>
          <w:sz w:val="32"/>
          <w:szCs w:val="32"/>
          <w:lang w:val="en-US"/>
        </w:rPr>
        <w:t>wy</w:t>
      </w:r>
      <w:proofErr w:type="spellEnd"/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กำกับอยู่ที่เม็ดยา อีกด้านหนึ่งเรียบ จำนวน ๒๙ เม็ด  บรรจุในถุงพลาสติกแบบทึบแสง  สีน้ำเงินเข้ม ขนาด ๖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๙  ซม.  จำนวน  ๑  ถุง</w:t>
      </w:r>
    </w:p>
    <w:p w14:paraId="5BA91577" w14:textId="599DCB0D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๓. ยาเสพติดให้โทษประเภท ๑ (ยาบ้า) ลักษณะกลม แบน สีส้ม มีอักษรอังกฤษ </w:t>
      </w:r>
      <w:proofErr w:type="spellStart"/>
      <w:r w:rsidRPr="00437270">
        <w:rPr>
          <w:rFonts w:ascii="TH SarabunIT๙" w:hAnsi="TH SarabunIT๙" w:cs="TH SarabunIT๙"/>
          <w:sz w:val="32"/>
          <w:szCs w:val="32"/>
          <w:lang w:val="en-US"/>
        </w:rPr>
        <w:t>wy</w:t>
      </w:r>
      <w:proofErr w:type="spellEnd"/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กำกับอยู่ที่เม็ดยา อีกด้านหนึ่งเรียบ จำนวน ๔๒ เม็ด  บรรจุในถุงพลาสติกแบบทึบแสง  สีฟ้า ขนาด ๖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๙  ซม. จำนวน  ๑  ถุง</w:t>
      </w:r>
    </w:p>
    <w:p w14:paraId="00A95A57" w14:textId="158399A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รวมยาบ้า  จำนวน  ๓  ถุง  จำนวน  ๒๓๙  เม็ด</w:t>
      </w:r>
    </w:p>
    <w:p w14:paraId="7BFB627D" w14:textId="444C3462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๔. ยาเสพติดให้โทษประเภท ๑ (ไอ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)ลักษณะเกล็ดสีขาว บรรจุในถุงพลาสติกใสแบบกดปิด เลื่อนเปิด ขนาด ๗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๑๐ ซม. น้ำหนักรวมถุงบรรจุประมาณ ๒.๖๔ กรัม  น้ำหนักไม่รวมถุงบรรจุประมาณ ๑.๒๘ กรัม  จำนวน  ๑  ถุง </w:t>
      </w:r>
    </w:p>
    <w:p w14:paraId="75FE6007" w14:textId="36013881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๕.เครื่องชั่งน้ำหนัก ดิจิตอล  จำนวน  ๑  เครื่อง</w:t>
      </w:r>
    </w:p>
    <w:p w14:paraId="3AB6D345" w14:textId="4F6A168C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๖.กระป๋องพลาสติก ทรงกลม สีฟ้า มีฝาปิด เปิด  จำนวน  ๑  ใบ</w:t>
      </w:r>
    </w:p>
    <w:p w14:paraId="4C0BC3C7" w14:textId="77777777" w:rsid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๗.เงินสดธนบัตรไทย ฉบับต่างๆ รวม จำนวนเงิน ๔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๑๔๐ บาท เชื่อว่าเป็นเงินที่ได้มาจากการจำหน่ายยาเสพติด </w:t>
      </w:r>
      <w:r w:rsidRPr="00437270">
        <w:rPr>
          <w:rFonts w:ascii="TH SarabunIT๙" w:hAnsi="TH SarabunIT๙" w:cs="TH SarabunIT๙"/>
          <w:sz w:val="32"/>
          <w:szCs w:val="32"/>
          <w:lang w:val="en-US" w:bidi="th-TH"/>
        </w:rPr>
        <w:tab/>
      </w:r>
    </w:p>
    <w:p w14:paraId="643CAEE2" w14:textId="5B544C9B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๘.โทรศัพท์เคลื่อนที่ ยี่ห้อ  โทรศัพท์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VIVO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รุ่น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Y </w:t>
      </w:r>
      <w:r w:rsidRPr="00437270">
        <w:rPr>
          <w:rFonts w:ascii="TH SarabunIT๙" w:hAnsi="TH SarabunIT๙" w:cs="TH SarabunIT๙"/>
          <w:sz w:val="32"/>
          <w:szCs w:val="32"/>
          <w:lang w:val="en-US" w:bidi="th-TH"/>
        </w:rPr>
        <w:t>03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สีฟ้า เขียว  เลขอีมี่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IMEI</w:t>
      </w:r>
      <w:r w:rsidRPr="00437270">
        <w:rPr>
          <w:rFonts w:ascii="TH SarabunIT๙" w:hAnsi="TH SarabunIT๙" w:cs="TH SarabunIT๙"/>
          <w:sz w:val="32"/>
          <w:szCs w:val="32"/>
          <w:lang w:val="en-US" w:bidi="th-TH"/>
        </w:rPr>
        <w:t>1 : 863790079531978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 , IMEI</w:t>
      </w:r>
      <w:r w:rsidRPr="00437270">
        <w:rPr>
          <w:rFonts w:ascii="TH SarabunIT๙" w:hAnsi="TH SarabunIT๙" w:cs="TH SarabunIT๙"/>
          <w:sz w:val="32"/>
          <w:szCs w:val="32"/>
          <w:lang w:val="en-US" w:bidi="th-TH"/>
        </w:rPr>
        <w:t>2 : 863790079531960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หมายเลขโทร  ๐๖๕๐๑๔๐๘๒๑  เครือข่าย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AIS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จำนวน  ๑  เครื่อง เชื่อว่าเป็นโทรศัพท์ที่ใช้ในการกระทำความผิด</w:t>
      </w:r>
    </w:p>
    <w:p w14:paraId="070DF849" w14:textId="32784811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๙.กระเป๋าสะพาย หนังสีดำ  จำนวน ๑  ใบ</w:t>
      </w:r>
    </w:p>
    <w:p w14:paraId="3DFAB660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</w:p>
    <w:p w14:paraId="5EC3A05F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</w:p>
    <w:p w14:paraId="11EC4A36" w14:textId="49A58DCA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color w:val="FF0000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color w:val="FF0000"/>
          <w:sz w:val="32"/>
          <w:szCs w:val="32"/>
          <w:lang w:val="en-US" w:bidi="th-TH"/>
        </w:rPr>
        <w:t>-</w:t>
      </w:r>
      <w:r w:rsidRPr="00437270">
        <w:rPr>
          <w:rFonts w:ascii="TH SarabunIT๙" w:hAnsi="TH SarabunIT๙" w:cs="TH SarabunIT๙" w:hint="cs"/>
          <w:color w:val="FF0000"/>
          <w:sz w:val="32"/>
          <w:szCs w:val="32"/>
          <w:cs/>
          <w:lang w:val="en-US" w:bidi="th-TH"/>
        </w:rPr>
        <w:t>ต่อ</w:t>
      </w:r>
      <w:r w:rsidRPr="00437270">
        <w:rPr>
          <w:rFonts w:ascii="TH SarabunIT๙" w:hAnsi="TH SarabunIT๙" w:cs="TH SarabunIT๙"/>
          <w:color w:val="FF0000"/>
          <w:sz w:val="32"/>
          <w:szCs w:val="32"/>
          <w:cs/>
          <w:lang w:val="en-US" w:bidi="th-TH"/>
        </w:rPr>
        <w:t>-</w:t>
      </w:r>
    </w:p>
    <w:p w14:paraId="30E7AA19" w14:textId="5FAC25B6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 xml:space="preserve">ตำแหน่งที่พบของกลาง  ของกลางลำดับที่  ๑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๒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๓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๔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๕  อยู่ในกระป๋องพลาสติก สีฟ้า (ของกลางลำดับที่ ๖) ผู้ถูกจับกุมถือด้วยมือขวา วิ่งหลบหนีเจ้าหน้าที่ตำรวจ และได้โยนทิ้งลงบนพื้นดินภายในสวนปาล์ม ขณะวิ่งหลบหนีเจ้าหน้าที่ตำรวจ 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ของกลางลำดับที่ ๗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๘ พบในกระเป๋าสะพาย หนัง สีดำ ที่ผู้ถูกจับกุมคล้องคออยู่  </w:t>
      </w:r>
    </w:p>
    <w:p w14:paraId="42754890" w14:textId="77777777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โดยกล่าวหาว่า  </w:t>
      </w:r>
    </w:p>
    <w:p w14:paraId="286DA118" w14:textId="4B71718B" w:rsidR="00437270" w:rsidRP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๑.มียาเสพติดให้โทษประเภท ๑ (เมทแอม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ตามีน)ไว้ในครอบครองเพื่อจำหน่ายโดยไม่ได้รับอนุญาต</w:t>
      </w:r>
    </w:p>
    <w:p w14:paraId="450A5CD5" w14:textId="490DAB26" w:rsidR="00275C97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๒.เสพยาเสพติดให้โทษประเภท ๑ (เมทแอม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ตามีน)โดยไม่ได้รับอนุญาต</w:t>
      </w:r>
    </w:p>
    <w:p w14:paraId="20431873" w14:textId="1EB262F3" w:rsidR="00437270" w:rsidRDefault="00437270" w:rsidP="00437270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37270">
        <w:rPr>
          <w:noProof/>
        </w:rPr>
        <w:drawing>
          <wp:anchor distT="0" distB="0" distL="114300" distR="114300" simplePos="0" relativeHeight="251660288" behindDoc="0" locked="0" layoutInCell="1" allowOverlap="1" wp14:anchorId="03D6950A" wp14:editId="5996649B">
            <wp:simplePos x="0" y="0"/>
            <wp:positionH relativeFrom="margin">
              <wp:posOffset>36195</wp:posOffset>
            </wp:positionH>
            <wp:positionV relativeFrom="paragraph">
              <wp:posOffset>426085</wp:posOffset>
            </wp:positionV>
            <wp:extent cx="3553098" cy="26670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505" cy="2668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270">
        <w:rPr>
          <w:noProof/>
        </w:rPr>
        <w:drawing>
          <wp:anchor distT="0" distB="0" distL="114300" distR="114300" simplePos="0" relativeHeight="251661312" behindDoc="0" locked="0" layoutInCell="1" allowOverlap="1" wp14:anchorId="31766DC3" wp14:editId="3F7EFF24">
            <wp:simplePos x="0" y="0"/>
            <wp:positionH relativeFrom="margin">
              <wp:align>right</wp:align>
            </wp:positionH>
            <wp:positionV relativeFrom="paragraph">
              <wp:posOffset>407035</wp:posOffset>
            </wp:positionV>
            <wp:extent cx="3090689" cy="2733243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3661"/>
                    <a:stretch/>
                  </pic:blipFill>
                  <pic:spPr bwMode="auto">
                    <a:xfrm>
                      <a:off x="0" y="0"/>
                      <a:ext cx="3090689" cy="273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AB50E" w14:textId="00866621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F08A467" w14:textId="13F23CB4" w:rsidR="00437270" w:rsidRPr="00437270" w:rsidRDefault="00B51FDC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F7CC3" wp14:editId="2A173DF5">
                <wp:simplePos x="0" y="0"/>
                <wp:positionH relativeFrom="column">
                  <wp:posOffset>4541520</wp:posOffset>
                </wp:positionH>
                <wp:positionV relativeFrom="paragraph">
                  <wp:posOffset>41275</wp:posOffset>
                </wp:positionV>
                <wp:extent cx="1013460" cy="541020"/>
                <wp:effectExtent l="0" t="0" r="15240" b="11430"/>
                <wp:wrapNone/>
                <wp:docPr id="1377685403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54102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EC16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357.6pt;margin-top:3.25pt;width:79.8pt;height:4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" adj="15510" fillcolor="#29f39a [3204]" strokecolor="#022717 [484]" strokeweight="2pt"/>
            </w:pict>
          </mc:Fallback>
        </mc:AlternateContent>
      </w:r>
    </w:p>
    <w:p w14:paraId="63A837BF" w14:textId="476F8862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CCFE3F5" w14:textId="6E68E500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9261747" w14:textId="5557D662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5C85468" w14:textId="045CE9B4" w:rsidR="00437270" w:rsidRPr="00437270" w:rsidRDefault="00B51FDC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7E47D3" wp14:editId="5CE1D2C7">
                <wp:simplePos x="0" y="0"/>
                <wp:positionH relativeFrom="column">
                  <wp:posOffset>1386840</wp:posOffset>
                </wp:positionH>
                <wp:positionV relativeFrom="paragraph">
                  <wp:posOffset>74295</wp:posOffset>
                </wp:positionV>
                <wp:extent cx="784860" cy="373380"/>
                <wp:effectExtent l="0" t="0" r="15240" b="26670"/>
                <wp:wrapNone/>
                <wp:docPr id="99475624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733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2341" id="หน้ายิ้ม 4" o:spid="_x0000_s1026" type="#_x0000_t96" style="position:absolute;margin-left:109.2pt;margin-top:5.85pt;width:61.8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" adj="15510" fillcolor="#29f39a [3204]" strokecolor="#022717 [484]" strokeweight="2pt"/>
            </w:pict>
          </mc:Fallback>
        </mc:AlternateContent>
      </w:r>
    </w:p>
    <w:p w14:paraId="64B7A0AE" w14:textId="739C1BE2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6E6A3CA" w14:textId="19264B6F" w:rsid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D28AD00" w14:textId="4C81C45F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9575597" w14:textId="167B5CF9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5AA6B24" w14:textId="45DCFDC6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A006986" w14:textId="0CDD164B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8AD0235" w14:textId="403A5F41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A651CB4" w14:textId="340AE1EF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08A5EAD" w14:textId="775EC5F2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9DCD079" w14:textId="773679A9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FE64213" w14:textId="3F81D281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2758596" w14:textId="2192CCD2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7C85B8C" w14:textId="7C6CD9BB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6E9CCE6" w14:textId="0266780A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017BB13" w14:textId="19709E86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07E4443" w14:textId="570D800D" w:rsidR="00437270" w:rsidRDefault="00437270" w:rsidP="00437270">
      <w:pPr>
        <w:jc w:val="right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ECDC588" w14:textId="77777777" w:rsidR="00B51FDC" w:rsidRDefault="00B51FDC" w:rsidP="00437270">
      <w:pPr>
        <w:jc w:val="right"/>
        <w:rPr>
          <w:rFonts w:ascii="TH SarabunIT๙" w:hAnsi="TH SarabunIT๙" w:cs="TH SarabunIT๙" w:hint="cs"/>
          <w:sz w:val="32"/>
          <w:szCs w:val="32"/>
          <w:lang w:val="en-US" w:bidi="th-TH"/>
        </w:rPr>
      </w:pPr>
    </w:p>
    <w:p w14:paraId="763BD019" w14:textId="493DB53E" w:rsidR="00437270" w:rsidRDefault="00437270" w:rsidP="00437270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9CF4751" w14:textId="77777777" w:rsidR="00437270" w:rsidRPr="00437270" w:rsidRDefault="00437270" w:rsidP="00437270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42871831" w14:textId="459EC015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  เดือน  ปี  ที่จับกุม   ๓  ธันวาคม   พ.ศ.  ๒๕๖๗  เวลาประมาณ  ๑๘.๓๐ น.</w:t>
      </w:r>
    </w:p>
    <w:p w14:paraId="53B7E96A" w14:textId="77777777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สถานที่จับกุม  หน้าบ้านเลขที่  ๑๐/๒  หมู่ที่  ๗  ตำบลขนอม  อำเภอขนอม  จังหวัดนครศรีธรรมราช</w:t>
      </w:r>
    </w:p>
    <w:p w14:paraId="51826AA3" w14:textId="77777777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นามเจ้าพนักงานตำรวจที่จับกุม สภ.ขนอม  ภายใต้การอำนวยการและสั่งการของ  พ.ต.อ.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นัษฐ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วุฒิ  ทองทิพย์  รอง ผบก.ภ.จว.นศ.รรท.ผกก.สภ.ขนอม 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พ.ต.ท.รณภพ  รำเพยเพชร  รอง ผกก.สส.สภ.ขนอม  </w:t>
      </w:r>
    </w:p>
    <w:p w14:paraId="1341D4F8" w14:textId="1597F6B5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ร.ต.ท.จรุงสิทธิ์  ยี่สกุล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 อันทวิมล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 ทำการเหมาะ 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กรี  และ จ.ส.ต.นิธิ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 </w:t>
      </w:r>
    </w:p>
    <w:p w14:paraId="5F93FB32" w14:textId="3CB2B0FF" w:rsidR="00437270" w:rsidRPr="00437270" w:rsidRDefault="00437270" w:rsidP="00437270">
      <w:pPr>
        <w:rPr>
          <w:rFonts w:ascii="TH SarabunIT๙" w:hAnsi="TH SarabunIT๙" w:cs="TH SarabunIT๙" w:hint="cs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นายสมปราชญ์ </w:t>
      </w:r>
      <w:r w:rsidR="00B51FDC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ฯ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อายุ  ๒๗  ปี  </w:t>
      </w:r>
    </w:p>
    <w:p w14:paraId="4B18837B" w14:textId="79A9506C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พร้อมด้วยของกลาง  </w:t>
      </w:r>
    </w:p>
    <w:p w14:paraId="0678E91E" w14:textId="0DAEF4D0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๑.ยาเสพติดให้โทษประเภท ๑ (ไอ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)ชนิดเกล็ดสีขาว บรรจุในถุงพลาสติกใส แบบกดปิด เลื่อนเปิด   ขนาด ๔</w:t>
      </w:r>
      <w:r w:rsidRPr="00437270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๖ ซม. น้ำหนักรวมถุงบรรจุประมาณ ๕๕๐  มิลลิกรัม  น้ำหนักไม่รวมถุงบรรจุประมาณ ๑๙๐  มิลลิกรัม  จำนวน ๑ ถุง  </w:t>
      </w:r>
    </w:p>
    <w:p w14:paraId="6793D8CC" w14:textId="4865B674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ตำแหน่งที่พบของกลาง  พบในกระเป๋ากางเกงด้านหน้าข้างขวาตัวที่นายสมปราชญ์ฯสวมใส่อยู่ขณะถูกเจ้าหน้าที่ตำรวจเข้าตรวจค้น จับกุม</w:t>
      </w:r>
    </w:p>
    <w:p w14:paraId="2DF0ED17" w14:textId="7BFA1E1F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โดยกล่าวหาว่า  </w:t>
      </w:r>
    </w:p>
    <w:p w14:paraId="0EC4632D" w14:textId="77777777" w:rsidR="00437270" w:rsidRPr="00437270" w:rsidRDefault="00437270" w:rsidP="00437270">
      <w:pPr>
        <w:rPr>
          <w:rFonts w:ascii="TH SarabunIT๙" w:hAnsi="TH SarabunIT๙" w:cs="TH SarabunIT๙"/>
          <w:sz w:val="32"/>
          <w:szCs w:val="32"/>
          <w:lang w:val="en-US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  <w:t>๑.มีไว้ในครอบครองซึ่งยาเสพติดให้โทษประเภท ๑ (เมทแอม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ตามีน)โดยผิดกฎหมาย</w:t>
      </w:r>
    </w:p>
    <w:p w14:paraId="3BF65807" w14:textId="6C15340A" w:rsid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  <w:t>๒.เสพยาเสพติดให้โทษประเภท ๑ (เมทแอม</w:t>
      </w:r>
      <w:proofErr w:type="spellStart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437270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ตามีน)โดยไม่ได้รับอนุญาต</w:t>
      </w:r>
    </w:p>
    <w:p w14:paraId="047A5CF2" w14:textId="7BE87905" w:rsidR="00437270" w:rsidRDefault="00437270" w:rsidP="00437270">
      <w:pPr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37270">
        <w:rPr>
          <w:noProof/>
        </w:rPr>
        <w:drawing>
          <wp:anchor distT="0" distB="0" distL="114300" distR="114300" simplePos="0" relativeHeight="251662336" behindDoc="0" locked="0" layoutInCell="1" allowOverlap="1" wp14:anchorId="14DE8B0D" wp14:editId="27FE79E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3324683" cy="24955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683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C522B" w14:textId="7FDEE4C3" w:rsidR="00437270" w:rsidRPr="00437270" w:rsidRDefault="00B51FDC" w:rsidP="00437270">
      <w:pPr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B1343" wp14:editId="704D353B">
                <wp:simplePos x="0" y="0"/>
                <wp:positionH relativeFrom="column">
                  <wp:posOffset>4594860</wp:posOffset>
                </wp:positionH>
                <wp:positionV relativeFrom="paragraph">
                  <wp:posOffset>968375</wp:posOffset>
                </wp:positionV>
                <wp:extent cx="419100" cy="342900"/>
                <wp:effectExtent l="0" t="0" r="19050" b="19050"/>
                <wp:wrapNone/>
                <wp:docPr id="308070803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BDE02" id="หน้ายิ้ม 8" o:spid="_x0000_s1026" type="#_x0000_t96" style="position:absolute;margin-left:361.8pt;margin-top:76.25pt;width:33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" adj="15510" fillcolor="#29f39a [3204]" strokecolor="#022717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F69EE" wp14:editId="6AA1FE2D">
                <wp:simplePos x="0" y="0"/>
                <wp:positionH relativeFrom="column">
                  <wp:posOffset>1402080</wp:posOffset>
                </wp:positionH>
                <wp:positionV relativeFrom="paragraph">
                  <wp:posOffset>1021715</wp:posOffset>
                </wp:positionV>
                <wp:extent cx="685800" cy="929640"/>
                <wp:effectExtent l="0" t="0" r="19050" b="22860"/>
                <wp:wrapNone/>
                <wp:docPr id="490809389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92964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2B15" id="หน้ายิ้ม 7" o:spid="_x0000_s1026" type="#_x0000_t96" style="position:absolute;margin-left:110.4pt;margin-top:80.45pt;width:54pt;height:73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" adj="15510" fillcolor="#29f39a [3204]" strokecolor="#022717 [484]" strokeweight="2pt"/>
            </w:pict>
          </mc:Fallback>
        </mc:AlternateContent>
      </w:r>
      <w:r w:rsidR="00437270" w:rsidRPr="00437270">
        <w:rPr>
          <w:noProof/>
        </w:rPr>
        <w:drawing>
          <wp:anchor distT="0" distB="0" distL="114300" distR="114300" simplePos="0" relativeHeight="251663360" behindDoc="0" locked="0" layoutInCell="1" allowOverlap="1" wp14:anchorId="4C4BDC1C" wp14:editId="70B5D8F2">
            <wp:simplePos x="0" y="0"/>
            <wp:positionH relativeFrom="margin">
              <wp:posOffset>3550920</wp:posOffset>
            </wp:positionH>
            <wp:positionV relativeFrom="paragraph">
              <wp:posOffset>13970</wp:posOffset>
            </wp:positionV>
            <wp:extent cx="3301365" cy="24765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7270" w:rsidRPr="00437270" w:rsidSect="00E25A9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667B5" w14:textId="77777777" w:rsidR="00D55441" w:rsidRDefault="00D5544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55755A67" w14:textId="77777777" w:rsidR="00D55441" w:rsidRDefault="00D55441">
      <w:pPr>
        <w:rPr>
          <w:szCs w:val="24"/>
          <w:cs/>
          <w:lang w:bidi="th-TH"/>
        </w:rPr>
      </w:pPr>
    </w:p>
  </w:endnote>
  <w:endnote w:type="continuationSeparator" w:id="0">
    <w:p w14:paraId="0A447F17" w14:textId="77777777" w:rsidR="00D55441" w:rsidRDefault="00D5544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00CC56FF" w14:textId="77777777" w:rsidR="00D55441" w:rsidRDefault="00D55441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A0C73" w14:textId="77777777" w:rsidR="00D55441" w:rsidRDefault="00D55441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5E5C4ABA" w14:textId="77777777" w:rsidR="00D55441" w:rsidRDefault="00D55441">
      <w:pPr>
        <w:rPr>
          <w:szCs w:val="24"/>
          <w:cs/>
          <w:lang w:bidi="th-TH"/>
        </w:rPr>
      </w:pPr>
    </w:p>
  </w:footnote>
  <w:footnote w:type="continuationSeparator" w:id="0">
    <w:p w14:paraId="766CBAAC" w14:textId="77777777" w:rsidR="00D55441" w:rsidRDefault="00D55441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44424A73" w14:textId="77777777" w:rsidR="00D55441" w:rsidRDefault="00D55441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04005811">
    <w:abstractNumId w:val="9"/>
  </w:num>
  <w:num w:numId="2" w16cid:durableId="855849052">
    <w:abstractNumId w:val="7"/>
  </w:num>
  <w:num w:numId="3" w16cid:durableId="170947319">
    <w:abstractNumId w:val="6"/>
  </w:num>
  <w:num w:numId="4" w16cid:durableId="969357886">
    <w:abstractNumId w:val="5"/>
  </w:num>
  <w:num w:numId="5" w16cid:durableId="401176224">
    <w:abstractNumId w:val="4"/>
  </w:num>
  <w:num w:numId="6" w16cid:durableId="1747722299">
    <w:abstractNumId w:val="8"/>
  </w:num>
  <w:num w:numId="7" w16cid:durableId="358967512">
    <w:abstractNumId w:val="3"/>
  </w:num>
  <w:num w:numId="8" w16cid:durableId="376970968">
    <w:abstractNumId w:val="2"/>
  </w:num>
  <w:num w:numId="9" w16cid:durableId="731268471">
    <w:abstractNumId w:val="1"/>
  </w:num>
  <w:num w:numId="10" w16cid:durableId="175734678">
    <w:abstractNumId w:val="0"/>
  </w:num>
  <w:num w:numId="11" w16cid:durableId="1133716202">
    <w:abstractNumId w:val="10"/>
  </w:num>
  <w:num w:numId="12" w16cid:durableId="930743844">
    <w:abstractNumId w:val="12"/>
  </w:num>
  <w:num w:numId="13" w16cid:durableId="14464613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10C94"/>
    <w:rsid w:val="00132289"/>
    <w:rsid w:val="001342B2"/>
    <w:rsid w:val="00172B24"/>
    <w:rsid w:val="001740FD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6184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A0BD9"/>
    <w:rsid w:val="003D23A0"/>
    <w:rsid w:val="003E15C8"/>
    <w:rsid w:val="003F5098"/>
    <w:rsid w:val="00416473"/>
    <w:rsid w:val="00430C0B"/>
    <w:rsid w:val="00437270"/>
    <w:rsid w:val="004533C1"/>
    <w:rsid w:val="004858C9"/>
    <w:rsid w:val="004870D2"/>
    <w:rsid w:val="004A10E9"/>
    <w:rsid w:val="004A76E2"/>
    <w:rsid w:val="004C0468"/>
    <w:rsid w:val="004E3648"/>
    <w:rsid w:val="005525A2"/>
    <w:rsid w:val="00560695"/>
    <w:rsid w:val="00570F7E"/>
    <w:rsid w:val="005D5EF7"/>
    <w:rsid w:val="005E394D"/>
    <w:rsid w:val="005F080E"/>
    <w:rsid w:val="005F4F38"/>
    <w:rsid w:val="006052B2"/>
    <w:rsid w:val="00613FFC"/>
    <w:rsid w:val="00614854"/>
    <w:rsid w:val="00662DFA"/>
    <w:rsid w:val="0066726C"/>
    <w:rsid w:val="00695129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15F8D"/>
    <w:rsid w:val="00B2226B"/>
    <w:rsid w:val="00B51FDC"/>
    <w:rsid w:val="00B66C63"/>
    <w:rsid w:val="00B72148"/>
    <w:rsid w:val="00B727BE"/>
    <w:rsid w:val="00BC3718"/>
    <w:rsid w:val="00C14696"/>
    <w:rsid w:val="00C14A27"/>
    <w:rsid w:val="00CE3710"/>
    <w:rsid w:val="00CF2287"/>
    <w:rsid w:val="00D33124"/>
    <w:rsid w:val="00D37CA8"/>
    <w:rsid w:val="00D46184"/>
    <w:rsid w:val="00D4639A"/>
    <w:rsid w:val="00D55441"/>
    <w:rsid w:val="00D73210"/>
    <w:rsid w:val="00DA7292"/>
    <w:rsid w:val="00DE13B0"/>
    <w:rsid w:val="00E25A94"/>
    <w:rsid w:val="00EB63A0"/>
    <w:rsid w:val="00EC16CD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2025-04-30T11:06:00Z</dcterms:created>
  <dcterms:modified xsi:type="dcterms:W3CDTF">2025-04-30T11:06:00Z</dcterms:modified>
</cp:coreProperties>
</file>