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05B98" w14:textId="77777777" w:rsidR="00A340F2" w:rsidRPr="00E25A94" w:rsidRDefault="00383D4C" w:rsidP="002F5404">
      <w:pPr>
        <w:rPr>
          <w:rFonts w:ascii="TH SarabunIT๙" w:hAnsi="TH SarabunIT๙" w:cs="TH SarabunIT๙"/>
          <w:noProof/>
          <w:szCs w:val="24"/>
          <w:cs/>
          <w:lang w:bidi="th-TH"/>
        </w:rPr>
      </w:pPr>
      <w:r w:rsidRPr="00E25A94">
        <w:rPr>
          <w:rFonts w:ascii="TH SarabunIT๙" w:hAnsi="TH SarabunIT๙" w:cs="TH SarabunIT๙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83FE8" wp14:editId="35AC16D2">
                <wp:simplePos x="0" y="0"/>
                <wp:positionH relativeFrom="margin">
                  <wp:align>center</wp:align>
                </wp:positionH>
                <wp:positionV relativeFrom="paragraph">
                  <wp:posOffset>-152400</wp:posOffset>
                </wp:positionV>
                <wp:extent cx="4629150" cy="457200"/>
                <wp:effectExtent l="57150" t="38100" r="76200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FEB0F" w14:textId="7790286A" w:rsidR="00383D4C" w:rsidRPr="00E25A94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="00E25A94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งานสืบสวน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="005273B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มีนาคม</w:t>
                            </w:r>
                            <w:r w:rsidR="008B1B7A" w:rsidRPr="00E25A9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</w:t>
                            </w:r>
                            <w:r w:rsidR="005273B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83FE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2pt;width:364.5pt;height:3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7FAFEB0F" w14:textId="7790286A" w:rsidR="00383D4C" w:rsidRPr="00E25A94" w:rsidRDefault="004E3648" w:rsidP="004E3648">
                      <w:pPr>
                        <w:pStyle w:val="Default"/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="00E25A94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งานสืบสวน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="005273B5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มีนาคม</w:t>
                      </w:r>
                      <w:r w:rsidR="008B1B7A" w:rsidRPr="00E25A94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256</w:t>
                      </w:r>
                      <w:r w:rsidR="005273B5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6A93E" w14:textId="65E97AE4" w:rsidR="000E7C40" w:rsidRPr="00E25A94" w:rsidRDefault="000E7C40">
      <w:pPr>
        <w:rPr>
          <w:rFonts w:ascii="TH SarabunIT๙" w:hAnsi="TH SarabunIT๙" w:cs="TH SarabunIT๙"/>
          <w:noProof/>
          <w:szCs w:val="24"/>
          <w:cs/>
          <w:lang w:bidi="th-TH"/>
        </w:rPr>
      </w:pPr>
    </w:p>
    <w:p w14:paraId="4B376CE4" w14:textId="57D68DAD" w:rsidR="004E3648" w:rsidRDefault="004E3648" w:rsidP="004E3648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95522742"/>
      <w:r w:rsidRPr="00E25A9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</w:t>
      </w:r>
      <w:r w:rsidRPr="00E25A9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bookmarkEnd w:id="0"/>
    <w:p w14:paraId="5D061A96" w14:textId="29CF964E" w:rsidR="00B940F5" w:rsidRDefault="00B940F5" w:rsidP="004E3648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2D920DD9" w14:textId="77777777" w:rsidR="00B940F5" w:rsidRPr="00B940F5" w:rsidRDefault="00B940F5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>วัน  เดือน  ปี  ที่จับกุม   ๑๒  มีนาคม   พ.ศ.  ๒๕๖๘  เวลาประมาณ  ๑๘.๓๐ น.</w:t>
      </w:r>
    </w:p>
    <w:p w14:paraId="572A040A" w14:textId="77777777" w:rsidR="00B940F5" w:rsidRPr="00B940F5" w:rsidRDefault="00B940F5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>สถานที่จับกุม  ห้องที่ ๑ โรงแรมสันติ  หมู่ที่  ๘  ตำบลท้องเนียน  อำเภอขนอม  จังหวัดนครศรีธรรมราช</w:t>
      </w:r>
    </w:p>
    <w:p w14:paraId="01E9D50B" w14:textId="77777777" w:rsidR="00B940F5" w:rsidRPr="00B940F5" w:rsidRDefault="00B940F5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นามเจ้าพนักงานตำรวจที่จับกุม ภายใต้การอำนวยการและสั่งการของ  พ.ต.อ.กิตติพงศ์  เทพหนู ผกก.สภ.ขนอม  </w:t>
      </w:r>
    </w:p>
    <w:p w14:paraId="029EBF92" w14:textId="208F8BE0" w:rsidR="00B940F5" w:rsidRPr="00B940F5" w:rsidRDefault="00B940F5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ชุดปฏิบัติการนำโดย  พ.ต.ท.สาธิต  นาคแก้ว รอง ผกก.สส.สภ.ขนอม  เจ้าพนักงาน ป.ป.ส.เลขที่ ๖๖๐๖๕๘๕ </w:t>
      </w:r>
      <w:r w:rsidRPr="00B940F5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พ.ต.ท.ธรรมธัช นุ่นขาว สว.สส.สภ.ขนอม </w:t>
      </w:r>
      <w:r w:rsidRPr="00B940F5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ร.ต.ท.จรุงสิทธิ์  ยี่สกุล </w:t>
      </w:r>
      <w:r w:rsidRPr="00B940F5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ด.ต.สมหมาย อันทวิมล </w:t>
      </w:r>
      <w:r w:rsidRPr="00B940F5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ด.ต.สุเทพ </w:t>
      </w:r>
      <w:proofErr w:type="spellStart"/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>กฤษ</w:t>
      </w:r>
      <w:proofErr w:type="spellEnd"/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กรี  </w:t>
      </w:r>
      <w:r w:rsidRPr="00B940F5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ด.ต.เจริญ  ทำการเหมาะ </w:t>
      </w:r>
      <w:r w:rsidRPr="00B940F5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>จ.ส.ต.ไตร  วัฒนสิทธิ์ และ จ.ส.ต.นิธิ</w:t>
      </w:r>
      <w:proofErr w:type="spellStart"/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>พัฒน์</w:t>
      </w:r>
      <w:proofErr w:type="spellEnd"/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วัฒนศรี </w:t>
      </w:r>
    </w:p>
    <w:p w14:paraId="1F27FCD7" w14:textId="653DFE9E" w:rsidR="00B940F5" w:rsidRPr="00B940F5" w:rsidRDefault="00B940F5" w:rsidP="00161170">
      <w:pPr>
        <w:tabs>
          <w:tab w:val="left" w:pos="9765"/>
        </w:tabs>
        <w:rPr>
          <w:rFonts w:ascii="TH SarabunIT๙" w:hAnsi="TH SarabunIT๙" w:cs="TH SarabunIT๙" w:hint="cs"/>
          <w:sz w:val="32"/>
          <w:szCs w:val="32"/>
          <w:lang w:val="en-US"/>
        </w:rPr>
      </w:pP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ได้ร่วมกันจับกุมตัว นายวัชระ </w:t>
      </w:r>
      <w:r w:rsidR="0016117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>ฯ</w:t>
      </w: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อายุ  ๓๓  ปี  </w:t>
      </w:r>
    </w:p>
    <w:p w14:paraId="5C1B8271" w14:textId="77777777" w:rsidR="00B940F5" w:rsidRPr="00B940F5" w:rsidRDefault="00B940F5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พร้อมด้วยของกลาง  </w:t>
      </w:r>
    </w:p>
    <w:p w14:paraId="2668000B" w14:textId="2AA12751" w:rsidR="00B940F5" w:rsidRPr="00B940F5" w:rsidRDefault="00B940F5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>๑.ยาเสพติดให้โทษประเภท ๑ (ไอ</w:t>
      </w:r>
      <w:proofErr w:type="spellStart"/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>ซ์</w:t>
      </w:r>
      <w:proofErr w:type="spellEnd"/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>)ชนิดเกล็ดสีขาว (ลักษณะเปียกน้ำ) บรรจุในถุงพลาสติกใส แบบกดปิด เลื่อนเปิด   ขนาด ๔</w:t>
      </w:r>
      <w:r w:rsidRPr="00B940F5">
        <w:rPr>
          <w:rFonts w:ascii="TH SarabunIT๙" w:hAnsi="TH SarabunIT๙" w:cs="TH SarabunIT๙"/>
          <w:sz w:val="32"/>
          <w:szCs w:val="32"/>
          <w:lang w:val="en-US"/>
        </w:rPr>
        <w:t>X</w:t>
      </w: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๖ ซม. น้ำหนักรวมถุงบรรจุประมาณ ๑.๕๐  กรัม น้ำหนักไม่รวมถุงบรรจุประมาณ ๑.๐๗  กรัม  จำนวน ๑ ถุง  </w:t>
      </w:r>
    </w:p>
    <w:p w14:paraId="7ED67B69" w14:textId="762DDBC4" w:rsidR="00B940F5" w:rsidRPr="00B940F5" w:rsidRDefault="00B940F5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ตำแหน่งที่พบของกลาง  พบลอยน้ำอยู่ในโถส้วมภายในห้องที่เกิดเหตุ ซึ่งผู้ถูกจับกุมได้ทิ้งเพื่อทำลายหลักฐาน </w:t>
      </w:r>
    </w:p>
    <w:p w14:paraId="05496E0C" w14:textId="477F841D" w:rsidR="00B940F5" w:rsidRPr="00B940F5" w:rsidRDefault="00B940F5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โดยกล่าวหาว่า  </w:t>
      </w:r>
    </w:p>
    <w:p w14:paraId="6D0F826C" w14:textId="5BD36FAD" w:rsidR="00B940F5" w:rsidRPr="00B940F5" w:rsidRDefault="00B940F5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>๑.มีไว้ในครอบครองซึ่งยาเสพติดให้โทษประเภท ๑ (เมทแอม</w:t>
      </w:r>
      <w:proofErr w:type="spellStart"/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>เฟ</w:t>
      </w:r>
      <w:proofErr w:type="spellEnd"/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>ตามีน)โดยผิดกฎหมาย</w:t>
      </w:r>
    </w:p>
    <w:p w14:paraId="450A5CD5" w14:textId="48D7F8F4" w:rsidR="00275C97" w:rsidRDefault="00B940F5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>๒.เสพยาเสพติดให้โทษประเภท ๑ (เมทแอม</w:t>
      </w:r>
      <w:proofErr w:type="spellStart"/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>เฟ</w:t>
      </w:r>
      <w:proofErr w:type="spellEnd"/>
      <w:r w:rsidRPr="00B940F5">
        <w:rPr>
          <w:rFonts w:ascii="TH SarabunIT๙" w:hAnsi="TH SarabunIT๙" w:cs="TH SarabunIT๙"/>
          <w:sz w:val="32"/>
          <w:szCs w:val="32"/>
          <w:cs/>
          <w:lang w:val="en-US" w:bidi="th-TH"/>
        </w:rPr>
        <w:t>ตามีน)โดยไม่ได้รับอนุญาต</w:t>
      </w:r>
    </w:p>
    <w:p w14:paraId="2AE6D3D4" w14:textId="63EAE811" w:rsidR="00B940F5" w:rsidRDefault="00B940F5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72DD281E" w14:textId="77777777" w:rsidR="00C164BF" w:rsidRDefault="00C164BF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5486E3D1" w14:textId="5D382D14" w:rsidR="00C164BF" w:rsidRDefault="00C164BF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940F5">
        <w:rPr>
          <w:noProof/>
        </w:rPr>
        <w:drawing>
          <wp:anchor distT="0" distB="0" distL="114300" distR="114300" simplePos="0" relativeHeight="251661312" behindDoc="0" locked="0" layoutInCell="1" allowOverlap="1" wp14:anchorId="00F8CC38" wp14:editId="4A523053">
            <wp:simplePos x="0" y="0"/>
            <wp:positionH relativeFrom="margin">
              <wp:posOffset>3560445</wp:posOffset>
            </wp:positionH>
            <wp:positionV relativeFrom="paragraph">
              <wp:posOffset>8255</wp:posOffset>
            </wp:positionV>
            <wp:extent cx="3381375" cy="2536509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6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0F5">
        <w:rPr>
          <w:noProof/>
        </w:rPr>
        <w:drawing>
          <wp:anchor distT="0" distB="0" distL="114300" distR="114300" simplePos="0" relativeHeight="251660288" behindDoc="0" locked="0" layoutInCell="1" allowOverlap="1" wp14:anchorId="1EFBB584" wp14:editId="5DC80A15">
            <wp:simplePos x="0" y="0"/>
            <wp:positionH relativeFrom="margin">
              <wp:posOffset>17780</wp:posOffset>
            </wp:positionH>
            <wp:positionV relativeFrom="paragraph">
              <wp:posOffset>6985</wp:posOffset>
            </wp:positionV>
            <wp:extent cx="3380750" cy="253604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0750" cy="2536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9A447" w14:textId="00A09D8D" w:rsidR="00C164BF" w:rsidRDefault="00161170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C8E0D9" wp14:editId="2F34FACF">
                <wp:simplePos x="0" y="0"/>
                <wp:positionH relativeFrom="column">
                  <wp:posOffset>4282440</wp:posOffset>
                </wp:positionH>
                <wp:positionV relativeFrom="paragraph">
                  <wp:posOffset>11430</wp:posOffset>
                </wp:positionV>
                <wp:extent cx="640080" cy="624840"/>
                <wp:effectExtent l="0" t="0" r="26670" b="22860"/>
                <wp:wrapNone/>
                <wp:docPr id="1499260523" name="หน้ายิ้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2484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5C64B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5" o:spid="_x0000_s1026" type="#_x0000_t96" style="position:absolute;margin-left:337.2pt;margin-top:.9pt;width:50.4pt;height:4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" adj="15510" fillcolor="#29f39a [3204]" strokecolor="#022717 [484]" strokeweight="2pt"/>
            </w:pict>
          </mc:Fallback>
        </mc:AlternateContent>
      </w:r>
    </w:p>
    <w:p w14:paraId="726F83C4" w14:textId="7B4145E9" w:rsidR="00C164BF" w:rsidRDefault="00C164BF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D97E8D6" w14:textId="29327C57" w:rsidR="00C164BF" w:rsidRDefault="00161170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D8E123" wp14:editId="03E64D49">
                <wp:simplePos x="0" y="0"/>
                <wp:positionH relativeFrom="column">
                  <wp:posOffset>1386840</wp:posOffset>
                </wp:positionH>
                <wp:positionV relativeFrom="paragraph">
                  <wp:posOffset>222250</wp:posOffset>
                </wp:positionV>
                <wp:extent cx="579120" cy="373380"/>
                <wp:effectExtent l="0" t="0" r="11430" b="26670"/>
                <wp:wrapNone/>
                <wp:docPr id="1330476268" name="หน้ายิ้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37338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BC249" id="หน้ายิ้ม 4" o:spid="_x0000_s1026" type="#_x0000_t96" style="position:absolute;margin-left:109.2pt;margin-top:17.5pt;width:45.6pt;height:29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" adj="15510" fillcolor="#29f39a [3204]" strokecolor="#022717 [484]" strokeweight="2pt"/>
            </w:pict>
          </mc:Fallback>
        </mc:AlternateContent>
      </w:r>
    </w:p>
    <w:p w14:paraId="301A4A58" w14:textId="77777777" w:rsidR="00C164BF" w:rsidRDefault="00C164BF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3EF995D" w14:textId="2EDC13AC" w:rsidR="00C164BF" w:rsidRDefault="00C164BF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F28F90A" w14:textId="77777777" w:rsidR="00C164BF" w:rsidRDefault="00C164BF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E91895F" w14:textId="4B78328D" w:rsidR="00C164BF" w:rsidRDefault="00C164BF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1516C5F" w14:textId="77777777" w:rsidR="00C164BF" w:rsidRDefault="00C164BF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5FB47CD6" w14:textId="75369140" w:rsidR="00C164BF" w:rsidRDefault="00C164BF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03FBE6F" w14:textId="77777777" w:rsidR="00161170" w:rsidRDefault="00161170" w:rsidP="00B940F5">
      <w:pPr>
        <w:tabs>
          <w:tab w:val="left" w:pos="9765"/>
        </w:tabs>
        <w:rPr>
          <w:rFonts w:ascii="TH SarabunIT๙" w:hAnsi="TH SarabunIT๙" w:cs="TH SarabunIT๙" w:hint="cs"/>
          <w:sz w:val="32"/>
          <w:szCs w:val="32"/>
          <w:lang w:val="en-US" w:bidi="th-TH"/>
        </w:rPr>
      </w:pPr>
    </w:p>
    <w:p w14:paraId="0F35CE2E" w14:textId="708D12F2" w:rsidR="00C164BF" w:rsidRDefault="00C164BF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7273D16A" w14:textId="77777777" w:rsidR="00C164BF" w:rsidRDefault="00C164BF" w:rsidP="00C164BF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 w:rsidRPr="00E25A9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</w:t>
      </w:r>
      <w:r w:rsidRPr="00E25A9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391396B6" w14:textId="77777777" w:rsidR="00C164BF" w:rsidRDefault="00C164BF" w:rsidP="00B940F5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748B469C" w14:textId="77777777" w:rsidR="00C164BF" w:rsidRPr="00C164BF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วัน  เดือน  ปี  ที่จับกุม   ๒๓  มีนาคม   พ.ศ.  ๒๕๖๘  เวลาประมาณ  ๑๐.๓๐ น.</w:t>
      </w:r>
    </w:p>
    <w:p w14:paraId="1E20C164" w14:textId="77777777" w:rsidR="00C164BF" w:rsidRPr="00C164BF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สถานที่จับกุม  หน้าบ้านเลขที่ ๑๑๕ หมู่ที่  ๑๑  ตำบลควนทอง  อำเภอขนอม  จังหวัดนครศรีธรรมราช</w:t>
      </w:r>
    </w:p>
    <w:p w14:paraId="65F2C64C" w14:textId="27805466" w:rsidR="00C164BF" w:rsidRPr="00C164BF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สถานีตำรวจภูธรขนอม ภายใต้การอำนวยการและสั่งการของ พ.ต.อ.กิตติพงศ์  เทพหนู ผกก.สภ.ขนอม 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 xml:space="preserve">,     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พ.ต.ท.สาธิต นาคแก้ว  รอง ผกก.สส.สภ.ขนอม  ชุดปฏิบัติการ สภ.ขนอม นำโดย พ.ต.ท.ธรรมธัช นุ่นขาว สว.สส.สภ.ขนอม 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ร.ต.ทจรุงสิทธิ์ ยี่สกุล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ด.ต.สมหมาย  อันทวิมล 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ด.ต.เจริญ ทำการเหมาะ 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ด.ต.พงศ์ธร  ศรีสุข 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จ.ส.ต.นิธิ</w:t>
      </w:r>
      <w:proofErr w:type="spellStart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พัฒน์</w:t>
      </w:r>
      <w:proofErr w:type="spellEnd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วัฒนศรี และ  จ.ส.ต.ไตร วัฒนสิทธิ์</w:t>
      </w:r>
    </w:p>
    <w:p w14:paraId="128E355C" w14:textId="69AACDBA" w:rsidR="00C164BF" w:rsidRPr="00C164BF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เจ้าหน้าที่ตำรวจ บก.สส.ภ.๘ ภายใต้อำนวยการของ พล.ต.ต.เลิศชาย  จำปาทอง ผบก.สส.ภ.๘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>,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พ.ต.อ.อดิ</w:t>
      </w:r>
      <w:proofErr w:type="spellStart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พัฒน์</w:t>
      </w:r>
      <w:proofErr w:type="spellEnd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กรึงไกร รอง ผบก.สส.ภ.๘ 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>,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พ.ต.อ.ประวิทย์ สุทธิเรืองอรุณ รอง ผบก.สส.ภ.๘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>,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พ.ต.อ.จักรวรรดิ บุญทวีกุลสวัสดิ์ รอง ผบก.สส.ภ.๘ 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>,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พ.ต.อ.พิษณุ พ่วงพร้อม รอง ผบก.สส.ภ.๘ 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>,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พ.ต.อ.จารึก วรพฤทธานนท์ ผกก.สส ๒ บก.สส.ภ.๘ 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>,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พ.ต.ท.กิตติศักดิ์  ศรีเผือก รอง ผกก สส.๒ บก.สส.ภ.๘ 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>,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พ.ต.ท.อานนท์  อุดมประชารักษ์ รอง ผกก.สส.๒ บก.สส.ภ.๘ 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ชุดปฏิบัติการ บก.สส.ภ.๘  นำโดย  พ.ต.ต.วรกุล บุญยะจันทร์ สว.กก.สส.</w:t>
      </w:r>
      <w:r w:rsidRPr="00C164BF">
        <w:rPr>
          <w:rFonts w:ascii="TH SarabunIT๙" w:hAnsi="TH SarabunIT๙" w:cs="TH SarabunIT๙"/>
          <w:sz w:val="32"/>
          <w:szCs w:val="32"/>
          <w:lang w:val="en-US" w:bidi="th-TH"/>
        </w:rPr>
        <w:t>2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บก.สส.ภ.๘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>,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ร.ต.อ.จักรพันธ์  ขุนพลช่วย รองสว.กก.สส.๒ 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>,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ร.ต.อ.</w:t>
      </w:r>
      <w:proofErr w:type="spellStart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สุธิ</w:t>
      </w:r>
      <w:proofErr w:type="spellEnd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โมสุขะ รอง สว.กก.สส.๑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>,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จ.ส.ต.</w:t>
      </w:r>
      <w:proofErr w:type="spellStart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กฤ</w:t>
      </w:r>
      <w:proofErr w:type="spellEnd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ติวิทย์  งามขำ</w:t>
      </w:r>
      <w:r w:rsidRPr="00C164BF">
        <w:rPr>
          <w:rFonts w:ascii="TH SarabunIT๙" w:hAnsi="TH SarabunIT๙" w:cs="TH SarabunIT๙"/>
          <w:sz w:val="32"/>
          <w:szCs w:val="32"/>
          <w:lang w:val="en-US"/>
        </w:rPr>
        <w:t>,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ส.</w:t>
      </w:r>
      <w:proofErr w:type="spellStart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ต.ต</w:t>
      </w:r>
      <w:proofErr w:type="spellEnd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.ภูว</w:t>
      </w:r>
      <w:proofErr w:type="spellStart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เรศ</w:t>
      </w:r>
      <w:proofErr w:type="spellEnd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ศรีนวล</w:t>
      </w:r>
    </w:p>
    <w:p w14:paraId="74A1C696" w14:textId="0DEFB212" w:rsidR="00C164BF" w:rsidRPr="00C164BF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ได้ร่วมกันจับกุมตัว นางวัชราภรณ์ </w:t>
      </w:r>
      <w:r w:rsidR="0016117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ฯ </w:t>
      </w: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อายุ  ๔๓  ปี  </w:t>
      </w:r>
    </w:p>
    <w:p w14:paraId="1E8F231B" w14:textId="0E4AF85F" w:rsidR="00B940F5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โดยกล่าวหาว่า  มียาเสพติดให้โทษประเภท ๑(เมทแอม</w:t>
      </w:r>
      <w:proofErr w:type="spellStart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เฟ</w:t>
      </w:r>
      <w:proofErr w:type="spellEnd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ตามีน) ไว้ในครอบครองเพื่อเสพโดยไม่ได้รับอนุญาต    และเสพยาเสพติดให้โทษประเภท ๑(เมทแอม</w:t>
      </w:r>
      <w:proofErr w:type="spellStart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เฟ</w:t>
      </w:r>
      <w:proofErr w:type="spellEnd"/>
      <w:r w:rsidRPr="00C164BF">
        <w:rPr>
          <w:rFonts w:ascii="TH SarabunIT๙" w:hAnsi="TH SarabunIT๙" w:cs="TH SarabunIT๙"/>
          <w:sz w:val="32"/>
          <w:szCs w:val="32"/>
          <w:cs/>
          <w:lang w:val="en-US" w:bidi="th-TH"/>
        </w:rPr>
        <w:t>ตามีน) โดยฝ่าฝืนต่อกฎหมาย ตามหมายจับของศาลแขวงนครศรีธรรมราช ที่ ๒๓๖/๒๕๖๖ ลง ๗ กันยายน ๒๕๖๖</w:t>
      </w:r>
    </w:p>
    <w:p w14:paraId="798F4CF5" w14:textId="7BE4A8C5" w:rsidR="00C164BF" w:rsidRDefault="00C164BF" w:rsidP="00C164BF">
      <w:pPr>
        <w:tabs>
          <w:tab w:val="left" w:pos="9765"/>
        </w:tabs>
      </w:pPr>
    </w:p>
    <w:p w14:paraId="297310A7" w14:textId="641D4C8D" w:rsidR="00C164BF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C164BF">
        <w:rPr>
          <w:noProof/>
        </w:rPr>
        <w:drawing>
          <wp:anchor distT="0" distB="0" distL="114300" distR="114300" simplePos="0" relativeHeight="251663360" behindDoc="0" locked="0" layoutInCell="1" allowOverlap="1" wp14:anchorId="20D856E5" wp14:editId="2858E9E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3219579" cy="2414905"/>
            <wp:effectExtent l="0" t="0" r="0" b="444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9579" cy="2414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64BF">
        <w:rPr>
          <w:noProof/>
        </w:rPr>
        <w:drawing>
          <wp:anchor distT="0" distB="0" distL="114300" distR="114300" simplePos="0" relativeHeight="251662336" behindDoc="0" locked="0" layoutInCell="1" allowOverlap="1" wp14:anchorId="7D2F23BD" wp14:editId="7E06BD1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295650" cy="2472203"/>
            <wp:effectExtent l="0" t="0" r="0" b="444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2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3973F" w14:textId="2472D335" w:rsidR="00C164BF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64FF28A" w14:textId="57FCC5C6" w:rsidR="00C164BF" w:rsidRDefault="00161170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3C2A2E" wp14:editId="1988B97E">
                <wp:simplePos x="0" y="0"/>
                <wp:positionH relativeFrom="column">
                  <wp:posOffset>4945380</wp:posOffset>
                </wp:positionH>
                <wp:positionV relativeFrom="paragraph">
                  <wp:posOffset>294640</wp:posOffset>
                </wp:positionV>
                <wp:extent cx="365760" cy="342900"/>
                <wp:effectExtent l="0" t="0" r="15240" b="19050"/>
                <wp:wrapNone/>
                <wp:docPr id="665137223" name="หน้ายิ้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4290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D142A" id="หน้ายิ้ม 7" o:spid="_x0000_s1026" type="#_x0000_t96" style="position:absolute;margin-left:389.4pt;margin-top:23.2pt;width:28.8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" adj="15510" fillcolor="#29f39a [3204]" strokecolor="#022717 [484]" strokeweight="2pt"/>
            </w:pict>
          </mc:Fallback>
        </mc:AlternateContent>
      </w:r>
    </w:p>
    <w:p w14:paraId="161BCEB0" w14:textId="43D4F10E" w:rsidR="00C164BF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5B308BFD" w14:textId="703DA5EA" w:rsidR="00C164BF" w:rsidRDefault="00161170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/>
          <w:noProof/>
          <w:sz w:val="32"/>
          <w:szCs w:val="32"/>
          <w:lang w:val="en-US"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12EA16" wp14:editId="78A7C0FC">
                <wp:simplePos x="0" y="0"/>
                <wp:positionH relativeFrom="column">
                  <wp:posOffset>1463040</wp:posOffset>
                </wp:positionH>
                <wp:positionV relativeFrom="paragraph">
                  <wp:posOffset>93980</wp:posOffset>
                </wp:positionV>
                <wp:extent cx="373380" cy="335280"/>
                <wp:effectExtent l="0" t="0" r="26670" b="26670"/>
                <wp:wrapNone/>
                <wp:docPr id="94245488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3528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DB549" id="หน้ายิ้ม 6" o:spid="_x0000_s1026" type="#_x0000_t96" style="position:absolute;margin-left:115.2pt;margin-top:7.4pt;width:29.4pt;height:26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" adj="15510" fillcolor="#29f39a [3204]" strokecolor="#022717 [484]" strokeweight="2pt"/>
            </w:pict>
          </mc:Fallback>
        </mc:AlternateContent>
      </w:r>
    </w:p>
    <w:p w14:paraId="2A768F5B" w14:textId="33946551" w:rsidR="00C164BF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DB24C55" w14:textId="6C275721" w:rsidR="00C164BF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C468FBD" w14:textId="7A051E26" w:rsidR="00C164BF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31628580" w14:textId="2BA85658" w:rsidR="00C164BF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74053573" w14:textId="06E0618F" w:rsidR="00C164BF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690B6A43" w14:textId="75F878D5" w:rsidR="00C164BF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2984CBF5" w14:textId="77777777" w:rsidR="00161170" w:rsidRDefault="00161170" w:rsidP="00C164BF">
      <w:pPr>
        <w:tabs>
          <w:tab w:val="left" w:pos="9765"/>
        </w:tabs>
        <w:rPr>
          <w:rFonts w:ascii="TH SarabunIT๙" w:hAnsi="TH SarabunIT๙" w:cs="TH SarabunIT๙" w:hint="cs"/>
          <w:sz w:val="32"/>
          <w:szCs w:val="32"/>
          <w:lang w:val="en-US" w:bidi="th-TH"/>
        </w:rPr>
      </w:pPr>
    </w:p>
    <w:p w14:paraId="33486774" w14:textId="77777777" w:rsidR="00B3019F" w:rsidRDefault="00B3019F" w:rsidP="00B3019F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 w:rsidRPr="00E25A9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</w:t>
      </w:r>
      <w:r w:rsidRPr="00E25A9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5840842E" w14:textId="7BB5A8C6" w:rsidR="00C164BF" w:rsidRDefault="00C164BF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0E3BB7E0" w14:textId="77777777" w:rsidR="00B3019F" w:rsidRP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วัน/เดือน/ปี ที่จับกุม   ๓๑  มีนาคม  ๒๕๖๘   เวลาประมาณ   ๑๓.๐๐  น.</w:t>
      </w:r>
    </w:p>
    <w:p w14:paraId="2409C6E5" w14:textId="77777777" w:rsidR="00B3019F" w:rsidRP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สถานที่จับกุม  หน้าร้านของชำ  หมู่ที่  ๑๔  ตำบลขนอม  อำเภอขนอม  จังหวัดนครศรีธรรมราช </w:t>
      </w:r>
    </w:p>
    <w:p w14:paraId="262013B6" w14:textId="4AAB26EA" w:rsidR="00B3019F" w:rsidRP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   เจ้าหน้าที่ตำรวจภายใต้การอำนวยการและสั่งการของ พ.ต.อ.กิตติพงศ์  เทพหนู ผกก.สภ.ขนอม </w:t>
      </w:r>
      <w:r w:rsidRPr="00B3019F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พ.ต.ท.สาธิต นาคแก้ว  รอง ผกก.สส.สภ.ขนอม  เจ้าพนักงาน ป.ป.ส.เลขที่ ๖๖๐๖๕๘๕ </w:t>
      </w:r>
      <w:r w:rsidRPr="00B3019F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พ.ต.ท.ธรรมธัช  นุ่นขาว สว.สส.สภ.ขนอม</w:t>
      </w:r>
    </w:p>
    <w:p w14:paraId="37A102C3" w14:textId="77777777" w:rsidR="00B3019F" w:rsidRP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ชุดปฏิบัติการนำโดย  ร.ต.อ.อนุศาสน์  พาหุบุตร รอง สว.สส.สภ.ขนอม เจ้าพนักงาน ป.ป.ส.เลขที่ ๖๖๐๖๕๘๔  </w:t>
      </w:r>
      <w:r w:rsidRPr="00B3019F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ด.ต.สมหมาย  อันทวิมล </w:t>
      </w:r>
      <w:r w:rsidRPr="00B3019F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ด.ต.เจริญ  ทำการเหมาะ </w:t>
      </w:r>
      <w:r w:rsidRPr="00B3019F">
        <w:rPr>
          <w:rFonts w:ascii="TH SarabunIT๙" w:hAnsi="TH SarabunIT๙" w:cs="TH SarabunIT๙"/>
          <w:sz w:val="32"/>
          <w:szCs w:val="32"/>
          <w:lang w:val="en-US"/>
        </w:rPr>
        <w:t xml:space="preserve">,  </w:t>
      </w: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ด.ต.สุเทพ  </w:t>
      </w:r>
      <w:proofErr w:type="spellStart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กฤษ</w:t>
      </w:r>
      <w:proofErr w:type="spellEnd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กรี </w:t>
      </w:r>
      <w:r w:rsidRPr="00B3019F">
        <w:rPr>
          <w:rFonts w:ascii="TH SarabunIT๙" w:hAnsi="TH SarabunIT๙" w:cs="TH SarabunIT๙"/>
          <w:sz w:val="32"/>
          <w:szCs w:val="32"/>
          <w:lang w:val="en-US"/>
        </w:rPr>
        <w:t xml:space="preserve">, </w:t>
      </w: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ด.ต.พงศ์ธร  ศรีสุข  และ  จ.ส.ต.นิธิ</w:t>
      </w:r>
      <w:proofErr w:type="spellStart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พัฒน์</w:t>
      </w:r>
      <w:proofErr w:type="spellEnd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 วัฒนศรี</w:t>
      </w:r>
    </w:p>
    <w:p w14:paraId="36F3BDEB" w14:textId="4B2C1B14" w:rsidR="00B3019F" w:rsidRP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ได้ร่วมกันจับกุมตัว  นายจักรพันธ์ </w:t>
      </w:r>
      <w:r w:rsidR="00161170"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ฯ </w:t>
      </w: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อายุ  ๓๖  ปี  </w:t>
      </w:r>
    </w:p>
    <w:p w14:paraId="1C54FE62" w14:textId="77777777" w:rsid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พร้อมด้วยของกลาง</w:t>
      </w: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ab/>
      </w:r>
    </w:p>
    <w:p w14:paraId="38FF3B08" w14:textId="7715D9E4" w:rsidR="00B3019F" w:rsidRP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๑.ยาเสพติดให้โทษประเภท ๑  (ไอ</w:t>
      </w:r>
      <w:proofErr w:type="spellStart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ซ์</w:t>
      </w:r>
      <w:proofErr w:type="spellEnd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) ลักษณะเป็นเกร็ด สีขาว ขุ่น บรรจุอยู่ในถุงพลาสติกใส ชนิดกด</w:t>
      </w:r>
    </w:p>
    <w:p w14:paraId="3288730E" w14:textId="77777777" w:rsidR="00B3019F" w:rsidRP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ปิด-ดึงเปิด ขนาด ๔</w:t>
      </w:r>
      <w:r w:rsidRPr="00B3019F">
        <w:rPr>
          <w:rFonts w:ascii="TH SarabunIT๙" w:hAnsi="TH SarabunIT๙" w:cs="TH SarabunIT๙"/>
          <w:sz w:val="32"/>
          <w:szCs w:val="32"/>
          <w:lang w:val="en-US"/>
        </w:rPr>
        <w:t>X</w:t>
      </w: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๖ ซม. น้ำหนักรวมถุงบรรจุ  ๐.๔๓  กรัม  น้ำหนักไม่รวมถุงบรรจุประมาณ ๐.๐๒ กรัม </w:t>
      </w:r>
    </w:p>
    <w:p w14:paraId="2B365B51" w14:textId="17210947" w:rsid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จำนวน ๑ ถุง </w:t>
      </w:r>
    </w:p>
    <w:p w14:paraId="5CF2BD85" w14:textId="5F59F3D6" w:rsidR="00B3019F" w:rsidRP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๒.กระเป๋าผ้าสีดำ มี</w:t>
      </w:r>
      <w:proofErr w:type="spellStart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ซิ๊</w:t>
      </w:r>
      <w:proofErr w:type="spellEnd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ปรูด เปิด ปิด จำนวน ๑ ใบ</w:t>
      </w:r>
    </w:p>
    <w:p w14:paraId="2D1277AF" w14:textId="6625F60D" w:rsidR="00B3019F" w:rsidRP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๓. กระเป๋าสะพาย แบบมี</w:t>
      </w:r>
      <w:proofErr w:type="spellStart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ซิ๊</w:t>
      </w:r>
      <w:proofErr w:type="spellEnd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ปรูด เปิด ปิด  จำนวน  ๑  ใบ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ตำแหน่งที่พบของกลาง</w:t>
      </w:r>
      <w:r>
        <w:rPr>
          <w:rFonts w:ascii="TH SarabunIT๙" w:hAnsi="TH SarabunIT๙" w:cs="TH SarabunIT๙" w:hint="cs"/>
          <w:sz w:val="32"/>
          <w:szCs w:val="32"/>
          <w:cs/>
          <w:lang w:val="en-US" w:bidi="th-TH"/>
        </w:rPr>
        <w:t xml:space="preserve"> </w:t>
      </w: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ของกลางลำดับที่ ๑ (ไอ</w:t>
      </w:r>
      <w:proofErr w:type="spellStart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ซ์</w:t>
      </w:r>
      <w:proofErr w:type="spellEnd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) ใส่อยู่ในกระเป๋าสีดำ (ของกลางลำดับที่ ๒) และใส่อยู่ในกระเป๋าสะพาย (ของกลางลำดับที่ ๓) ผู้ถูกจับกุมสะพายเฉียง คล้องคอ ขณะถูกเจ้าหน้าที่ตำรวจเข้าตรวจสอบ ตรวจค้น </w:t>
      </w:r>
    </w:p>
    <w:p w14:paraId="38863BFB" w14:textId="77777777" w:rsidR="00B3019F" w:rsidRP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โดยกล่าวหาว่า</w:t>
      </w:r>
    </w:p>
    <w:p w14:paraId="10B7E9FF" w14:textId="7F989E09" w:rsidR="00B3019F" w:rsidRP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/>
        </w:rPr>
      </w:pP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๑. มีไว้ในครอบครองเพื่อเสพซึ่งยาเสพติดให้โทษประเภท ๑ (ไอ</w:t>
      </w:r>
      <w:proofErr w:type="spellStart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ซ์</w:t>
      </w:r>
      <w:proofErr w:type="spellEnd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) โดยไม่ได้รับอนุญาต</w:t>
      </w:r>
    </w:p>
    <w:p w14:paraId="0318B9C1" w14:textId="72C2A214" w:rsid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๒. เสพยาเสพติดให้โทษประเภท ๑ (ไอ</w:t>
      </w:r>
      <w:proofErr w:type="spellStart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ซ์</w:t>
      </w:r>
      <w:proofErr w:type="spellEnd"/>
      <w:r w:rsidRPr="00B3019F">
        <w:rPr>
          <w:rFonts w:ascii="TH SarabunIT๙" w:hAnsi="TH SarabunIT๙" w:cs="TH SarabunIT๙"/>
          <w:sz w:val="32"/>
          <w:szCs w:val="32"/>
          <w:cs/>
          <w:lang w:val="en-US" w:bidi="th-TH"/>
        </w:rPr>
        <w:t>) โดยไม่ได้รับอนุญาต</w:t>
      </w:r>
    </w:p>
    <w:p w14:paraId="395CF828" w14:textId="2C74F4FE" w:rsid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</w:p>
    <w:p w14:paraId="700955FA" w14:textId="16D8B2B6" w:rsidR="00B3019F" w:rsidRDefault="00B3019F" w:rsidP="00B3019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B3019F">
        <w:rPr>
          <w:noProof/>
        </w:rPr>
        <w:drawing>
          <wp:anchor distT="0" distB="0" distL="114300" distR="114300" simplePos="0" relativeHeight="251664384" behindDoc="0" locked="0" layoutInCell="1" allowOverlap="1" wp14:anchorId="1C2D7FD9" wp14:editId="2B50E53B">
            <wp:simplePos x="0" y="0"/>
            <wp:positionH relativeFrom="margin">
              <wp:align>right</wp:align>
            </wp:positionH>
            <wp:positionV relativeFrom="paragraph">
              <wp:posOffset>147148</wp:posOffset>
            </wp:positionV>
            <wp:extent cx="3086044" cy="2315382"/>
            <wp:effectExtent l="0" t="0" r="635" b="889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6044" cy="2315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19F">
        <w:rPr>
          <w:noProof/>
        </w:rPr>
        <w:drawing>
          <wp:anchor distT="0" distB="0" distL="114300" distR="114300" simplePos="0" relativeHeight="251665408" behindDoc="0" locked="0" layoutInCell="1" allowOverlap="1" wp14:anchorId="47D52B00" wp14:editId="5BD491F0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3541593" cy="2390775"/>
            <wp:effectExtent l="0" t="0" r="190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009" r="5375"/>
                    <a:stretch/>
                  </pic:blipFill>
                  <pic:spPr bwMode="auto">
                    <a:xfrm>
                      <a:off x="0" y="0"/>
                      <a:ext cx="3546770" cy="2394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20CDC" w14:textId="78B23FA0" w:rsidR="00C164BF" w:rsidRPr="00B940F5" w:rsidRDefault="00161170" w:rsidP="00C164BF">
      <w:pPr>
        <w:tabs>
          <w:tab w:val="left" w:pos="9765"/>
        </w:tabs>
        <w:rPr>
          <w:rFonts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3FDB9A" wp14:editId="6B10C5D0">
                <wp:simplePos x="0" y="0"/>
                <wp:positionH relativeFrom="column">
                  <wp:posOffset>5280660</wp:posOffset>
                </wp:positionH>
                <wp:positionV relativeFrom="paragraph">
                  <wp:posOffset>931545</wp:posOffset>
                </wp:positionV>
                <wp:extent cx="358140" cy="601980"/>
                <wp:effectExtent l="0" t="0" r="22860" b="26670"/>
                <wp:wrapNone/>
                <wp:docPr id="1424498558" name="หน้ายิ้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60198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C1418" id="หน้ายิ้ม 9" o:spid="_x0000_s1026" type="#_x0000_t96" style="position:absolute;margin-left:415.8pt;margin-top:73.35pt;width:28.2pt;height:4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" adj="15510" fillcolor="#29f39a [3204]" strokecolor="#022717 [484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151891" wp14:editId="1D825A31">
                <wp:simplePos x="0" y="0"/>
                <wp:positionH relativeFrom="column">
                  <wp:posOffset>1272540</wp:posOffset>
                </wp:positionH>
                <wp:positionV relativeFrom="paragraph">
                  <wp:posOffset>352425</wp:posOffset>
                </wp:positionV>
                <wp:extent cx="457200" cy="472440"/>
                <wp:effectExtent l="0" t="0" r="19050" b="22860"/>
                <wp:wrapNone/>
                <wp:docPr id="102905139" name="หน้ายิ้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7244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50BC6" id="หน้ายิ้ม 8" o:spid="_x0000_s1026" type="#_x0000_t96" style="position:absolute;margin-left:100.2pt;margin-top:27.75pt;width:36pt;height:3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" adj="15510" fillcolor="#29f39a [3204]" strokecolor="#022717 [484]" strokeweight="2pt"/>
            </w:pict>
          </mc:Fallback>
        </mc:AlternateContent>
      </w:r>
    </w:p>
    <w:sectPr w:rsidR="00C164BF" w:rsidRPr="00B940F5" w:rsidSect="00E25A94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720" w:right="648" w:bottom="426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F86DA" w14:textId="77777777" w:rsidR="007B3319" w:rsidRDefault="007B3319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4FF54158" w14:textId="77777777" w:rsidR="007B3319" w:rsidRDefault="007B3319">
      <w:pPr>
        <w:rPr>
          <w:szCs w:val="24"/>
          <w:cs/>
          <w:lang w:bidi="th-TH"/>
        </w:rPr>
      </w:pPr>
    </w:p>
  </w:endnote>
  <w:endnote w:type="continuationSeparator" w:id="0">
    <w:p w14:paraId="2B47450F" w14:textId="77777777" w:rsidR="007B3319" w:rsidRDefault="007B3319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68311981" w14:textId="77777777" w:rsidR="007B3319" w:rsidRDefault="007B3319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6FE0F" w14:textId="77777777" w:rsidR="007201A7" w:rsidRPr="003F5098" w:rsidRDefault="007201A7">
    <w:pPr>
      <w:pStyle w:val="af"/>
      <w:rPr>
        <w:szCs w:val="24"/>
        <w:cs/>
        <w:lang w:bidi="th-TH"/>
      </w:rPr>
    </w:pPr>
  </w:p>
  <w:p w14:paraId="135D5C4B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71938" w14:textId="77777777" w:rsidR="00A36725" w:rsidRDefault="00A36725">
    <w:pPr>
      <w:pStyle w:val="af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100E927" wp14:editId="1AFD3A3D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9C8F4E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00E927" id="รูปแบบอิสระ: รูปร่าง 8" o:spid="_x0000_s1028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14:paraId="609C8F4E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9F2E3" w14:textId="77777777" w:rsidR="007B3319" w:rsidRDefault="007B3319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473792F4" w14:textId="77777777" w:rsidR="007B3319" w:rsidRDefault="007B3319">
      <w:pPr>
        <w:rPr>
          <w:szCs w:val="24"/>
          <w:cs/>
          <w:lang w:bidi="th-TH"/>
        </w:rPr>
      </w:pPr>
    </w:p>
  </w:footnote>
  <w:footnote w:type="continuationSeparator" w:id="0">
    <w:p w14:paraId="33DDF16E" w14:textId="77777777" w:rsidR="007B3319" w:rsidRDefault="007B3319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6483D0F7" w14:textId="77777777" w:rsidR="007B3319" w:rsidRDefault="007B3319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24E94" w14:textId="77777777" w:rsidR="007201A7" w:rsidRPr="003F5098" w:rsidRDefault="007201A7">
    <w:pPr>
      <w:rPr>
        <w:szCs w:val="24"/>
        <w:cs/>
        <w:lang w:bidi="th-TH"/>
      </w:rPr>
    </w:pPr>
  </w:p>
  <w:p w14:paraId="377D5F54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37459" w14:textId="77777777" w:rsidR="00A36725" w:rsidRDefault="00A36725">
    <w:pPr>
      <w:pStyle w:val="aa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C3186CC" wp14:editId="630CE6D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FDB2B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3186CC" id="รูปแบบอิสระ: รูปร่าง 5" o:spid="_x0000_s1027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14:paraId="447FDB2B" w14:textId="77777777"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87188084">
    <w:abstractNumId w:val="9"/>
  </w:num>
  <w:num w:numId="2" w16cid:durableId="290551360">
    <w:abstractNumId w:val="7"/>
  </w:num>
  <w:num w:numId="3" w16cid:durableId="882668140">
    <w:abstractNumId w:val="6"/>
  </w:num>
  <w:num w:numId="4" w16cid:durableId="436949234">
    <w:abstractNumId w:val="5"/>
  </w:num>
  <w:num w:numId="5" w16cid:durableId="1123157820">
    <w:abstractNumId w:val="4"/>
  </w:num>
  <w:num w:numId="6" w16cid:durableId="768085236">
    <w:abstractNumId w:val="8"/>
  </w:num>
  <w:num w:numId="7" w16cid:durableId="1337152129">
    <w:abstractNumId w:val="3"/>
  </w:num>
  <w:num w:numId="8" w16cid:durableId="329993783">
    <w:abstractNumId w:val="2"/>
  </w:num>
  <w:num w:numId="9" w16cid:durableId="841968137">
    <w:abstractNumId w:val="1"/>
  </w:num>
  <w:num w:numId="10" w16cid:durableId="408231448">
    <w:abstractNumId w:val="0"/>
  </w:num>
  <w:num w:numId="11" w16cid:durableId="353000977">
    <w:abstractNumId w:val="10"/>
  </w:num>
  <w:num w:numId="12" w16cid:durableId="390495316">
    <w:abstractNumId w:val="12"/>
  </w:num>
  <w:num w:numId="13" w16cid:durableId="8124810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36C87"/>
    <w:rsid w:val="00064E3E"/>
    <w:rsid w:val="00077551"/>
    <w:rsid w:val="00080FB5"/>
    <w:rsid w:val="000A30CE"/>
    <w:rsid w:val="000A6E91"/>
    <w:rsid w:val="000B0C34"/>
    <w:rsid w:val="000C3E85"/>
    <w:rsid w:val="000E0F25"/>
    <w:rsid w:val="000E7C40"/>
    <w:rsid w:val="001342B2"/>
    <w:rsid w:val="00161170"/>
    <w:rsid w:val="00172B24"/>
    <w:rsid w:val="001740FD"/>
    <w:rsid w:val="001817A4"/>
    <w:rsid w:val="001970D9"/>
    <w:rsid w:val="001A035C"/>
    <w:rsid w:val="001A140D"/>
    <w:rsid w:val="001C2BD3"/>
    <w:rsid w:val="001D1771"/>
    <w:rsid w:val="002026EA"/>
    <w:rsid w:val="0020743A"/>
    <w:rsid w:val="002400DD"/>
    <w:rsid w:val="002450DA"/>
    <w:rsid w:val="00263E3B"/>
    <w:rsid w:val="00264280"/>
    <w:rsid w:val="00272CEF"/>
    <w:rsid w:val="00275C97"/>
    <w:rsid w:val="002A107B"/>
    <w:rsid w:val="002B06E9"/>
    <w:rsid w:val="002D1C03"/>
    <w:rsid w:val="002D5B5D"/>
    <w:rsid w:val="002E7603"/>
    <w:rsid w:val="002F5404"/>
    <w:rsid w:val="00314172"/>
    <w:rsid w:val="00316D06"/>
    <w:rsid w:val="0034684E"/>
    <w:rsid w:val="003576C5"/>
    <w:rsid w:val="00383D4C"/>
    <w:rsid w:val="00385230"/>
    <w:rsid w:val="00390D43"/>
    <w:rsid w:val="003D23A0"/>
    <w:rsid w:val="003E15C8"/>
    <w:rsid w:val="003F5098"/>
    <w:rsid w:val="00416473"/>
    <w:rsid w:val="00430C0B"/>
    <w:rsid w:val="004533C1"/>
    <w:rsid w:val="004858C9"/>
    <w:rsid w:val="004870D2"/>
    <w:rsid w:val="004A10E9"/>
    <w:rsid w:val="004A76E2"/>
    <w:rsid w:val="004C0468"/>
    <w:rsid w:val="004E3648"/>
    <w:rsid w:val="005273B5"/>
    <w:rsid w:val="005525A2"/>
    <w:rsid w:val="00560695"/>
    <w:rsid w:val="00570F7E"/>
    <w:rsid w:val="005D5EF7"/>
    <w:rsid w:val="005E394D"/>
    <w:rsid w:val="005F080E"/>
    <w:rsid w:val="005F4F38"/>
    <w:rsid w:val="00613FFC"/>
    <w:rsid w:val="00614854"/>
    <w:rsid w:val="00662DFA"/>
    <w:rsid w:val="0066726C"/>
    <w:rsid w:val="006B4542"/>
    <w:rsid w:val="006B4CC9"/>
    <w:rsid w:val="006C2939"/>
    <w:rsid w:val="006F038A"/>
    <w:rsid w:val="007201A7"/>
    <w:rsid w:val="00722E93"/>
    <w:rsid w:val="00730B8C"/>
    <w:rsid w:val="007501B8"/>
    <w:rsid w:val="007B0D88"/>
    <w:rsid w:val="007B3319"/>
    <w:rsid w:val="007B4FC5"/>
    <w:rsid w:val="007E0DF2"/>
    <w:rsid w:val="007E1D3F"/>
    <w:rsid w:val="007F0CF2"/>
    <w:rsid w:val="007F32D0"/>
    <w:rsid w:val="007F3B1E"/>
    <w:rsid w:val="00850CC5"/>
    <w:rsid w:val="00865DB9"/>
    <w:rsid w:val="00881902"/>
    <w:rsid w:val="0089202B"/>
    <w:rsid w:val="008A4451"/>
    <w:rsid w:val="008B1B7A"/>
    <w:rsid w:val="008B5297"/>
    <w:rsid w:val="008E4C53"/>
    <w:rsid w:val="00927348"/>
    <w:rsid w:val="009415D1"/>
    <w:rsid w:val="00947F34"/>
    <w:rsid w:val="00955762"/>
    <w:rsid w:val="009611BE"/>
    <w:rsid w:val="009C2F7E"/>
    <w:rsid w:val="009D3F3C"/>
    <w:rsid w:val="00A340F2"/>
    <w:rsid w:val="00A34950"/>
    <w:rsid w:val="00A36725"/>
    <w:rsid w:val="00A5739F"/>
    <w:rsid w:val="00A75635"/>
    <w:rsid w:val="00A87A19"/>
    <w:rsid w:val="00AE1D32"/>
    <w:rsid w:val="00AF1748"/>
    <w:rsid w:val="00B102A6"/>
    <w:rsid w:val="00B2226B"/>
    <w:rsid w:val="00B3019F"/>
    <w:rsid w:val="00B30C57"/>
    <w:rsid w:val="00B66C63"/>
    <w:rsid w:val="00B72148"/>
    <w:rsid w:val="00B727BE"/>
    <w:rsid w:val="00B940F5"/>
    <w:rsid w:val="00BC3718"/>
    <w:rsid w:val="00C05AE6"/>
    <w:rsid w:val="00C14696"/>
    <w:rsid w:val="00C14A27"/>
    <w:rsid w:val="00C164BF"/>
    <w:rsid w:val="00CE3710"/>
    <w:rsid w:val="00CF2287"/>
    <w:rsid w:val="00D33124"/>
    <w:rsid w:val="00D37CA8"/>
    <w:rsid w:val="00D46184"/>
    <w:rsid w:val="00D4639A"/>
    <w:rsid w:val="00D73210"/>
    <w:rsid w:val="00D96D57"/>
    <w:rsid w:val="00DA7292"/>
    <w:rsid w:val="00DE13B0"/>
    <w:rsid w:val="00E25A94"/>
    <w:rsid w:val="00EB63A0"/>
    <w:rsid w:val="00EC16CD"/>
    <w:rsid w:val="00F32FC8"/>
    <w:rsid w:val="00F5415C"/>
    <w:rsid w:val="00F63C4A"/>
    <w:rsid w:val="00F65B05"/>
    <w:rsid w:val="00F83404"/>
    <w:rsid w:val="00FE0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27DB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3F5098"/>
    <w:rPr>
      <w:rFonts w:ascii="Leelawadee" w:hAnsi="Leelawadee" w:cs="Leelawadee"/>
      <w:sz w:val="24"/>
    </w:rPr>
  </w:style>
  <w:style w:type="paragraph" w:styleId="1">
    <w:name w:val="heading 1"/>
    <w:basedOn w:val="a2"/>
    <w:link w:val="10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หัวเรื่อง 1 อักขระ"/>
    <w:basedOn w:val="a3"/>
    <w:link w:val="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a9">
    <w:name w:val="ชื่อเรื่อง อักขระ"/>
    <w:basedOn w:val="a3"/>
    <w:link w:val="a8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3F5098"/>
    <w:pPr>
      <w:spacing w:line="240" w:lineRule="auto"/>
    </w:pPr>
  </w:style>
  <w:style w:type="character" w:customStyle="1" w:styleId="ab">
    <w:name w:val="หัวกระดาษ อักขระ"/>
    <w:basedOn w:val="a3"/>
    <w:link w:val="aa"/>
    <w:uiPriority w:val="99"/>
    <w:rsid w:val="003F5098"/>
    <w:rPr>
      <w:rFonts w:ascii="Leelawadee" w:hAnsi="Leelawadee" w:cs="Leelawadee"/>
      <w:sz w:val="24"/>
    </w:rPr>
  </w:style>
  <w:style w:type="character" w:styleId="ac">
    <w:name w:val="Placeholder Text"/>
    <w:basedOn w:val="a3"/>
    <w:uiPriority w:val="99"/>
    <w:semiHidden/>
    <w:rsid w:val="003F5098"/>
    <w:rPr>
      <w:rFonts w:ascii="Leelawadee" w:hAnsi="Leelawadee" w:cs="Leelawadee"/>
      <w:color w:val="808080"/>
    </w:rPr>
  </w:style>
  <w:style w:type="table" w:styleId="ad">
    <w:name w:val="Table Grid"/>
    <w:basedOn w:val="a4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หัวเรื่อง 5 อักขระ"/>
    <w:basedOn w:val="a3"/>
    <w:link w:val="51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e">
    <w:name w:val="จัดชิดขวาปกติ"/>
    <w:basedOn w:val="a2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หัวเรื่อง 6 อักขระ"/>
    <w:basedOn w:val="a3"/>
    <w:link w:val="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80">
    <w:name w:val="หัวเรื่อง 8 อักขระ"/>
    <w:basedOn w:val="a3"/>
    <w:link w:val="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3F5098"/>
    <w:rPr>
      <w:lang w:eastAsia="en-US"/>
    </w:rPr>
  </w:style>
  <w:style w:type="character" w:customStyle="1" w:styleId="af0">
    <w:name w:val="ท้ายกระดาษ อักขระ"/>
    <w:basedOn w:val="a3"/>
    <w:link w:val="af"/>
    <w:uiPriority w:val="99"/>
    <w:rsid w:val="003F5098"/>
    <w:rPr>
      <w:rFonts w:ascii="Leelawadee" w:hAnsi="Leelawadee" w:cs="Leelawadee"/>
      <w:sz w:val="24"/>
      <w:lang w:eastAsia="en-US"/>
    </w:rPr>
  </w:style>
  <w:style w:type="table" w:styleId="af1">
    <w:name w:val="Grid Table Light"/>
    <w:basedOn w:val="a4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หัวเรื่อง 2 อักขระ"/>
    <w:basedOn w:val="a3"/>
    <w:link w:val="21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f2">
    <w:name w:val="ข้อมูลการขาย"/>
    <w:basedOn w:val="a4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ตารางเนื้อหา"/>
    <w:basedOn w:val="a4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หัวเรื่อง 9 อักขระ"/>
    <w:basedOn w:val="a3"/>
    <w:link w:val="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f4">
    <w:name w:val="ตารางทั้งหมด"/>
    <w:basedOn w:val="a4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หัวเรื่อง 3 อักขระ"/>
    <w:basedOn w:val="a3"/>
    <w:link w:val="31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1">
    <w:name w:val="สไตล์1"/>
    <w:basedOn w:val="a2"/>
    <w:link w:val="12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2">
    <w:name w:val="อักขระสไตล์1"/>
    <w:basedOn w:val="a3"/>
    <w:link w:val="1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42">
    <w:name w:val="หัวเรื่อง 4 อักขระ"/>
    <w:basedOn w:val="a3"/>
    <w:link w:val="41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70">
    <w:name w:val="หัวเรื่อง 7 อักขระ"/>
    <w:basedOn w:val="a3"/>
    <w:link w:val="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ทำให้คำอ้างอิงเป็นสีเข้มขึ้น อักขระ"/>
    <w:basedOn w:val="a3"/>
    <w:link w:val="af6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3">
    <w:name w:val="การอ้างถึงที่ไม่ได้แก้ไข1"/>
    <w:basedOn w:val="a3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ชื่อเรื่องรอง อักขระ"/>
    <w:basedOn w:val="a3"/>
    <w:link w:val="afc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3F5098"/>
    <w:rPr>
      <w:color w:val="000000" w:themeColor="text1"/>
      <w:sz w:val="32"/>
      <w:szCs w:val="32"/>
    </w:rPr>
  </w:style>
  <w:style w:type="character" w:customStyle="1" w:styleId="aff">
    <w:name w:val="วันที่ อักขระ"/>
    <w:basedOn w:val="a3"/>
    <w:link w:val="af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4">
    <w:name w:val="การอ้างถึง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3F509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F5098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15">
    <w:name w:val="toc 1"/>
    <w:basedOn w:val="a2"/>
    <w:next w:val="a2"/>
    <w:autoRedefine/>
    <w:uiPriority w:val="39"/>
    <w:semiHidden/>
    <w:unhideWhenUsed/>
    <w:rsid w:val="003F5098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3F5098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F5098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F5098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F5098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F5098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F5098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F5098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F5098"/>
    <w:pPr>
      <w:spacing w:after="100"/>
      <w:ind w:left="1920"/>
    </w:pPr>
  </w:style>
  <w:style w:type="character" w:styleId="aff0">
    <w:name w:val="Subtle Reference"/>
    <w:basedOn w:val="a3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aff1">
    <w:name w:val="Subtle Emphasis"/>
    <w:basedOn w:val="a3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aff2">
    <w:name w:val="Table Professional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Medium Lis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3">
    <w:name w:val="Bibliography"/>
    <w:basedOn w:val="a2"/>
    <w:next w:val="a2"/>
    <w:uiPriority w:val="37"/>
    <w:semiHidden/>
    <w:unhideWhenUsed/>
    <w:rsid w:val="003F5098"/>
  </w:style>
  <w:style w:type="character" w:customStyle="1" w:styleId="HashTag1">
    <w:name w:val="HashTag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aff5">
    <w:name w:val="ส่วนหัวข้อความ อักขระ"/>
    <w:basedOn w:val="a3"/>
    <w:link w:val="aff4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3F5098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3F5098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F509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F509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F5098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3F5098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3F5098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3F509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F5098"/>
    <w:pPr>
      <w:numPr>
        <w:numId w:val="5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2"/>
    <w:next w:val="a2"/>
    <w:uiPriority w:val="99"/>
    <w:semiHidden/>
    <w:unhideWhenUsed/>
    <w:rsid w:val="003F5098"/>
  </w:style>
  <w:style w:type="paragraph" w:styleId="affb">
    <w:name w:val="macro"/>
    <w:link w:val="affc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c">
    <w:name w:val="ข้อความแมโคร อักขระ"/>
    <w:basedOn w:val="a3"/>
    <w:link w:val="affb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d">
    <w:name w:val="envelope return"/>
    <w:basedOn w:val="a2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affe">
    <w:name w:val="end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1">
    <w:name w:val="table of authorities"/>
    <w:basedOn w:val="a2"/>
    <w:next w:val="a2"/>
    <w:uiPriority w:val="99"/>
    <w:semiHidden/>
    <w:unhideWhenUsed/>
    <w:rsid w:val="003F5098"/>
    <w:pPr>
      <w:ind w:left="240" w:hanging="240"/>
    </w:pPr>
  </w:style>
  <w:style w:type="paragraph" w:styleId="afff2">
    <w:name w:val="toa heading"/>
    <w:basedOn w:val="a2"/>
    <w:next w:val="a2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afff3">
    <w:name w:val="Quote"/>
    <w:basedOn w:val="a2"/>
    <w:next w:val="a2"/>
    <w:link w:val="afff4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คำอ้างอิง อักขระ"/>
    <w:basedOn w:val="a3"/>
    <w:link w:val="afff3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afff5">
    <w:name w:val="Emphasis"/>
    <w:basedOn w:val="a3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afff6">
    <w:name w:val="Colorful List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9">
    <w:name w:val="annotation text"/>
    <w:basedOn w:val="a2"/>
    <w:link w:val="afff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a">
    <w:name w:val="ข้อความข้อคิดเห็น อักขระ"/>
    <w:basedOn w:val="a3"/>
    <w:link w:val="afff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3F5098"/>
    <w:rPr>
      <w:b/>
      <w:bCs/>
    </w:rPr>
  </w:style>
  <w:style w:type="character" w:customStyle="1" w:styleId="afffc">
    <w:name w:val="ชื่อเรื่องของข้อคิดเห็น อักขระ"/>
    <w:basedOn w:val="afffa"/>
    <w:link w:val="afffb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afffd">
    <w:name w:val="annotation reference"/>
    <w:basedOn w:val="a3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afffe">
    <w:name w:val="Balloon Text"/>
    <w:basedOn w:val="a2"/>
    <w:link w:val="affff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">
    <w:name w:val="ข้อความบอลลูน อักขระ"/>
    <w:basedOn w:val="a3"/>
    <w:link w:val="afffe"/>
    <w:uiPriority w:val="99"/>
    <w:semiHidden/>
    <w:rsid w:val="003F5098"/>
    <w:rPr>
      <w:rFonts w:ascii="Leelawadee" w:eastAsia="Microsoft YaHei UI" w:hAnsi="Leelawadee" w:cs="Leelawadee"/>
    </w:rPr>
  </w:style>
  <w:style w:type="paragraph" w:styleId="affff0">
    <w:name w:val="envelope address"/>
    <w:basedOn w:val="a2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affff1">
    <w:name w:val="Document Map"/>
    <w:basedOn w:val="a2"/>
    <w:link w:val="affff2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2">
    <w:name w:val="ผังเอกสาร อักขระ"/>
    <w:basedOn w:val="a3"/>
    <w:link w:val="affff1"/>
    <w:uiPriority w:val="99"/>
    <w:semiHidden/>
    <w:rsid w:val="003F5098"/>
    <w:rPr>
      <w:rFonts w:ascii="Leelawadee" w:eastAsia="Microsoft YaHei UI" w:hAnsi="Leelawadee" w:cs="Leelawadee"/>
    </w:rPr>
  </w:style>
  <w:style w:type="numbering" w:styleId="a1">
    <w:name w:val="Outline List 3"/>
    <w:basedOn w:val="a5"/>
    <w:uiPriority w:val="99"/>
    <w:semiHidden/>
    <w:unhideWhenUsed/>
    <w:rsid w:val="003F5098"/>
    <w:pPr>
      <w:numPr>
        <w:numId w:val="13"/>
      </w:numPr>
    </w:pPr>
  </w:style>
  <w:style w:type="table" w:styleId="1c">
    <w:name w:val="Plain Table 1"/>
    <w:basedOn w:val="a4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affff4">
    <w:name w:val="Normal (Web)"/>
    <w:basedOn w:val="a2"/>
    <w:uiPriority w:val="99"/>
    <w:semiHidden/>
    <w:unhideWhenUsed/>
    <w:rsid w:val="003F5098"/>
    <w:rPr>
      <w:szCs w:val="24"/>
    </w:rPr>
  </w:style>
  <w:style w:type="character" w:customStyle="1" w:styleId="1d">
    <w:name w:val="ไฮเปอร์ลิงก์แบบสมาร์ท1"/>
    <w:basedOn w:val="a3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d">
    <w:name w:val="การอ้างถึงที่ไม่ได้แก้ไข2"/>
    <w:basedOn w:val="a3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3F5098"/>
    <w:pPr>
      <w:spacing w:after="120"/>
    </w:pPr>
  </w:style>
  <w:style w:type="character" w:customStyle="1" w:styleId="affff6">
    <w:name w:val="เนื้อความ อักขระ"/>
    <w:basedOn w:val="a3"/>
    <w:link w:val="affff5"/>
    <w:uiPriority w:val="99"/>
    <w:semiHidden/>
    <w:rsid w:val="003F5098"/>
    <w:rPr>
      <w:rFonts w:ascii="Leelawadee" w:hAnsi="Leelawadee" w:cs="Leelawadee"/>
      <w:sz w:val="24"/>
    </w:rPr>
  </w:style>
  <w:style w:type="paragraph" w:styleId="2e">
    <w:name w:val="Body Text 2"/>
    <w:basedOn w:val="a2"/>
    <w:link w:val="2f"/>
    <w:uiPriority w:val="99"/>
    <w:semiHidden/>
    <w:unhideWhenUsed/>
    <w:rsid w:val="003F5098"/>
    <w:pPr>
      <w:spacing w:after="120" w:line="480" w:lineRule="auto"/>
    </w:pPr>
  </w:style>
  <w:style w:type="character" w:customStyle="1" w:styleId="2f">
    <w:name w:val="เนื้อความ 2 อักขระ"/>
    <w:basedOn w:val="a3"/>
    <w:link w:val="2e"/>
    <w:uiPriority w:val="99"/>
    <w:semiHidden/>
    <w:rsid w:val="003F5098"/>
    <w:rPr>
      <w:rFonts w:ascii="Leelawadee" w:hAnsi="Leelawadee" w:cs="Leelawadee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3F5098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3F5098"/>
    <w:rPr>
      <w:rFonts w:ascii="Leelawadee" w:hAnsi="Leelawadee" w:cs="Leelawadee"/>
      <w:sz w:val="24"/>
    </w:rPr>
  </w:style>
  <w:style w:type="paragraph" w:styleId="2f0">
    <w:name w:val="Body Text Indent 2"/>
    <w:basedOn w:val="a2"/>
    <w:link w:val="2f1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2f1">
    <w:name w:val="การเยื้องเนื้อความ 2 อักขระ"/>
    <w:basedOn w:val="a3"/>
    <w:link w:val="2f0"/>
    <w:uiPriority w:val="99"/>
    <w:semiHidden/>
    <w:rsid w:val="003F5098"/>
    <w:rPr>
      <w:rFonts w:ascii="Leelawadee" w:hAnsi="Leelawadee" w:cs="Leelawadee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3F5098"/>
    <w:pPr>
      <w:spacing w:after="0"/>
      <w:ind w:firstLine="360"/>
    </w:pPr>
  </w:style>
  <w:style w:type="character" w:customStyle="1" w:styleId="affffa">
    <w:name w:val="เยื้องย่อหน้าแรกของเนื้อความ อักขระ"/>
    <w:basedOn w:val="affff6"/>
    <w:link w:val="affff9"/>
    <w:uiPriority w:val="99"/>
    <w:semiHidden/>
    <w:rsid w:val="003F5098"/>
    <w:rPr>
      <w:rFonts w:ascii="Leelawadee" w:hAnsi="Leelawadee" w:cs="Leelawadee"/>
      <w:sz w:val="24"/>
    </w:rPr>
  </w:style>
  <w:style w:type="paragraph" w:styleId="2f2">
    <w:name w:val="Body Text First Indent 2"/>
    <w:basedOn w:val="affff7"/>
    <w:link w:val="2f3"/>
    <w:uiPriority w:val="99"/>
    <w:semiHidden/>
    <w:unhideWhenUsed/>
    <w:rsid w:val="003F5098"/>
    <w:pPr>
      <w:spacing w:after="0"/>
      <w:ind w:firstLine="360"/>
    </w:pPr>
  </w:style>
  <w:style w:type="character" w:customStyle="1" w:styleId="2f3">
    <w:name w:val="เยื้องย่อหน้าแรกของเนื้อความ 2 อักขระ"/>
    <w:basedOn w:val="affff8"/>
    <w:link w:val="2f2"/>
    <w:uiPriority w:val="99"/>
    <w:semiHidden/>
    <w:rsid w:val="003F5098"/>
    <w:rPr>
      <w:rFonts w:ascii="Leelawadee" w:hAnsi="Leelawadee" w:cs="Leelawadee"/>
      <w:sz w:val="24"/>
    </w:rPr>
  </w:style>
  <w:style w:type="paragraph" w:styleId="affffb">
    <w:name w:val="Normal Indent"/>
    <w:basedOn w:val="a2"/>
    <w:uiPriority w:val="99"/>
    <w:semiHidden/>
    <w:unhideWhenUsed/>
    <w:rsid w:val="003F5098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3F5098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3F5098"/>
    <w:rPr>
      <w:rFonts w:ascii="Leelawadee" w:hAnsi="Leelawadee" w:cs="Leelawadee"/>
      <w:sz w:val="24"/>
    </w:rPr>
  </w:style>
  <w:style w:type="table" w:styleId="affffe">
    <w:name w:val="Table Contemporary"/>
    <w:basedOn w:val="a4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e">
    <w:name w:val="List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4">
    <w:name w:val="List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3F5098"/>
    <w:pPr>
      <w:spacing w:line="240" w:lineRule="auto"/>
    </w:pPr>
  </w:style>
  <w:style w:type="character" w:customStyle="1" w:styleId="afffff4">
    <w:name w:val="ลายเซ็นอีเมล อักขระ"/>
    <w:basedOn w:val="a3"/>
    <w:link w:val="afffff3"/>
    <w:uiPriority w:val="99"/>
    <w:semiHidden/>
    <w:rsid w:val="003F5098"/>
    <w:rPr>
      <w:rFonts w:ascii="Leelawadee" w:hAnsi="Leelawadee" w:cs="Leelawadee"/>
      <w:sz w:val="24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3F5098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3F5098"/>
    <w:rPr>
      <w:rFonts w:ascii="Leelawadee" w:hAnsi="Leelawadee" w:cs="Leelawadee"/>
      <w:sz w:val="24"/>
    </w:rPr>
  </w:style>
  <w:style w:type="table" w:styleId="1f">
    <w:name w:val="Table Columns 1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3F5098"/>
    <w:rPr>
      <w:rFonts w:ascii="Leelawadee" w:hAnsi="Leelawadee" w:cs="Leelawadee"/>
      <w:sz w:val="24"/>
    </w:rPr>
  </w:style>
  <w:style w:type="table" w:styleId="1f0">
    <w:name w:val="Table Simple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afffff9">
    <w:name w:val="index heading"/>
    <w:basedOn w:val="a2"/>
    <w:next w:val="1f2"/>
    <w:uiPriority w:val="99"/>
    <w:semiHidden/>
    <w:unhideWhenUsed/>
    <w:rsid w:val="003F5098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3"/>
    <w:link w:val="afffffa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d">
    <w:name w:val="คำลงท้าย อักขระ"/>
    <w:basedOn w:val="a3"/>
    <w:link w:val="afffffc"/>
    <w:uiPriority w:val="99"/>
    <w:semiHidden/>
    <w:rsid w:val="003F5098"/>
    <w:rPr>
      <w:rFonts w:ascii="Leelawadee" w:hAnsi="Leelawadee" w:cs="Leelawadee"/>
      <w:sz w:val="24"/>
    </w:rPr>
  </w:style>
  <w:style w:type="table" w:styleId="1f3">
    <w:name w:val="Table Grid 1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Grid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a">
    <w:name w:val="Grid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1f5">
    <w:name w:val="Table Web 1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fff0">
    <w:name w:val="ข้อความเชิงอรรถ อักขระ"/>
    <w:basedOn w:val="a3"/>
    <w:link w:val="affffff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table" w:styleId="1f6">
    <w:name w:val="Table 3D effects 1"/>
    <w:basedOn w:val="a4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affffff4">
    <w:name w:val="pag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paragraph" w:styleId="affffff5">
    <w:name w:val="caption"/>
    <w:basedOn w:val="a2"/>
    <w:next w:val="a2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</Template>
  <TotalTime>0</TotalTime>
  <Pages>3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2025-04-30T11:12:00Z</dcterms:created>
  <dcterms:modified xsi:type="dcterms:W3CDTF">2025-04-30T11:12:00Z</dcterms:modified>
</cp:coreProperties>
</file>